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Calendar"/>
        <w:tblpPr w:leftFromText="180" w:rightFromText="180" w:vertAnchor="page" w:horzAnchor="margin" w:tblpY="3311"/>
        <w:tblW w:w="5022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1548"/>
        <w:gridCol w:w="1548"/>
        <w:gridCol w:w="1547"/>
        <w:gridCol w:w="1547"/>
        <w:gridCol w:w="1547"/>
        <w:gridCol w:w="1547"/>
        <w:gridCol w:w="1547"/>
      </w:tblGrid>
      <w:tr w:rsidR="002F6E35" w14:paraId="614E50D8" w14:textId="77777777" w:rsidTr="00783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sdt>
          <w:sdtPr>
            <w:id w:val="1527134494"/>
            <w:placeholder>
              <w:docPart w:val="11DAE7C3FF7F4F879107F3D6E453F6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48" w:type="dxa"/>
              </w:tcPr>
              <w:p w14:paraId="37F52F31" w14:textId="77777777" w:rsidR="002F6E35" w:rsidRDefault="009035F5" w:rsidP="00783592">
                <w:pPr>
                  <w:pStyle w:val="Days"/>
                </w:pPr>
                <w:r w:rsidRPr="00E75CCE">
                  <w:rPr>
                    <w:rFonts w:ascii="Modern Love" w:hAnsi="Modern Love"/>
                  </w:rPr>
                  <w:t>Sunday</w:t>
                </w:r>
              </w:p>
            </w:tc>
          </w:sdtContent>
        </w:sdt>
        <w:tc>
          <w:tcPr>
            <w:tcW w:w="1548" w:type="dxa"/>
          </w:tcPr>
          <w:p w14:paraId="54203953" w14:textId="77777777" w:rsidR="002F6E35" w:rsidRDefault="00323B74" w:rsidP="00783592">
            <w:pPr>
              <w:pStyle w:val="Days"/>
            </w:pPr>
            <w:sdt>
              <w:sdtPr>
                <w:id w:val="8650153"/>
                <w:placeholder>
                  <w:docPart w:val="4744FB096CB84B87BB94A0FD213DB22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E75CCE">
                  <w:rPr>
                    <w:rFonts w:ascii="Modern Love" w:hAnsi="Modern Love"/>
                  </w:rPr>
                  <w:t>Monday</w:t>
                </w:r>
              </w:sdtContent>
            </w:sdt>
          </w:p>
        </w:tc>
        <w:tc>
          <w:tcPr>
            <w:tcW w:w="1547" w:type="dxa"/>
          </w:tcPr>
          <w:p w14:paraId="73440CC6" w14:textId="77777777" w:rsidR="002F6E35" w:rsidRDefault="00323B74" w:rsidP="00783592">
            <w:pPr>
              <w:pStyle w:val="Days"/>
            </w:pPr>
            <w:sdt>
              <w:sdtPr>
                <w:id w:val="-1517691135"/>
                <w:placeholder>
                  <w:docPart w:val="B59FE21801CF40018505EBA3C5E920A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E75CCE">
                  <w:rPr>
                    <w:rFonts w:ascii="Modern Love" w:hAnsi="Modern Love"/>
                  </w:rPr>
                  <w:t>Tuesday</w:t>
                </w:r>
              </w:sdtContent>
            </w:sdt>
          </w:p>
        </w:tc>
        <w:tc>
          <w:tcPr>
            <w:tcW w:w="1547" w:type="dxa"/>
          </w:tcPr>
          <w:p w14:paraId="14AB1027" w14:textId="77777777" w:rsidR="002F6E35" w:rsidRDefault="00323B74" w:rsidP="00783592">
            <w:pPr>
              <w:pStyle w:val="Days"/>
            </w:pPr>
            <w:sdt>
              <w:sdtPr>
                <w:id w:val="-1684429625"/>
                <w:placeholder>
                  <w:docPart w:val="45BC80E5EF5F49F9ADFF7D07F5FFA40E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E75CCE">
                  <w:rPr>
                    <w:rFonts w:ascii="Modern Love" w:hAnsi="Modern Love"/>
                  </w:rPr>
                  <w:t>Wednesday</w:t>
                </w:r>
              </w:sdtContent>
            </w:sdt>
          </w:p>
        </w:tc>
        <w:tc>
          <w:tcPr>
            <w:tcW w:w="1547" w:type="dxa"/>
          </w:tcPr>
          <w:p w14:paraId="01976457" w14:textId="77777777" w:rsidR="002F6E35" w:rsidRDefault="00323B74" w:rsidP="00783592">
            <w:pPr>
              <w:pStyle w:val="Days"/>
            </w:pPr>
            <w:sdt>
              <w:sdtPr>
                <w:id w:val="-1188375605"/>
                <w:placeholder>
                  <w:docPart w:val="342BDDF9414C4AE087AAF4D357883549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E75CCE">
                  <w:rPr>
                    <w:rFonts w:ascii="Modern Love" w:hAnsi="Modern Love"/>
                  </w:rPr>
                  <w:t>Thursday</w:t>
                </w:r>
              </w:sdtContent>
            </w:sdt>
          </w:p>
        </w:tc>
        <w:tc>
          <w:tcPr>
            <w:tcW w:w="1547" w:type="dxa"/>
          </w:tcPr>
          <w:p w14:paraId="27F10B9D" w14:textId="77777777" w:rsidR="002F6E35" w:rsidRDefault="00323B74" w:rsidP="00783592">
            <w:pPr>
              <w:pStyle w:val="Days"/>
            </w:pPr>
            <w:sdt>
              <w:sdtPr>
                <w:id w:val="1991825489"/>
                <w:placeholder>
                  <w:docPart w:val="9D0B934E54F04AC5AF14CDE7827A1890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E75CCE">
                  <w:rPr>
                    <w:rFonts w:ascii="Modern Love" w:hAnsi="Modern Love"/>
                  </w:rPr>
                  <w:t>Friday</w:t>
                </w:r>
              </w:sdtContent>
            </w:sdt>
          </w:p>
        </w:tc>
        <w:tc>
          <w:tcPr>
            <w:tcW w:w="1547" w:type="dxa"/>
          </w:tcPr>
          <w:p w14:paraId="65574DBE" w14:textId="77777777" w:rsidR="002F6E35" w:rsidRPr="00E75CCE" w:rsidRDefault="00323B74" w:rsidP="00783592">
            <w:pPr>
              <w:pStyle w:val="Days"/>
              <w:rPr>
                <w:rFonts w:ascii="Modern Love" w:hAnsi="Modern Love"/>
              </w:rPr>
            </w:pPr>
            <w:sdt>
              <w:sdtPr>
                <w:rPr>
                  <w:rFonts w:ascii="Modern Love" w:hAnsi="Modern Love"/>
                </w:rPr>
                <w:id w:val="115736794"/>
                <w:placeholder>
                  <w:docPart w:val="608E153007074E1A87E8EB8458AD58F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E75CCE">
                  <w:rPr>
                    <w:rFonts w:ascii="Modern Love" w:hAnsi="Modern Love"/>
                  </w:rPr>
                  <w:t>Saturday</w:t>
                </w:r>
              </w:sdtContent>
            </w:sdt>
          </w:p>
        </w:tc>
      </w:tr>
      <w:tr w:rsidR="002F6E35" w14:paraId="41BCAD61" w14:textId="77777777" w:rsidTr="00783592">
        <w:trPr>
          <w:trHeight w:val="270"/>
        </w:trPr>
        <w:tc>
          <w:tcPr>
            <w:tcW w:w="1548" w:type="dxa"/>
            <w:tcBorders>
              <w:bottom w:val="nil"/>
            </w:tcBorders>
          </w:tcPr>
          <w:p w14:paraId="14805653" w14:textId="38B2D073" w:rsidR="002F6E35" w:rsidRDefault="009035F5" w:rsidP="0078359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55322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 w:rsidR="00F55322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8" w:type="dxa"/>
            <w:tcBorders>
              <w:bottom w:val="nil"/>
            </w:tcBorders>
          </w:tcPr>
          <w:p w14:paraId="1A7C5831" w14:textId="6FC7EDB7" w:rsidR="002F6E35" w:rsidRDefault="00F55322" w:rsidP="004E7069">
            <w:pPr>
              <w:pStyle w:val="Dates"/>
              <w:jc w:val="center"/>
            </w:pPr>
            <w:r>
              <w:t xml:space="preserve">                           </w:t>
            </w:r>
            <w:r w:rsidR="009035F5">
              <w:fldChar w:fldCharType="begin"/>
            </w:r>
            <w:r w:rsidR="009035F5">
              <w:instrText xml:space="preserve"> IF </w:instrText>
            </w:r>
            <w:r w:rsidR="009035F5">
              <w:fldChar w:fldCharType="begin"/>
            </w:r>
            <w:r w:rsidR="009035F5">
              <w:instrText xml:space="preserve"> DocVariable MonthStart \@ dddd </w:instrText>
            </w:r>
            <w:r w:rsidR="009035F5">
              <w:fldChar w:fldCharType="separate"/>
            </w:r>
            <w:r>
              <w:instrText>Sunday</w:instrText>
            </w:r>
            <w:r w:rsidR="009035F5">
              <w:fldChar w:fldCharType="end"/>
            </w:r>
            <w:r w:rsidR="009035F5">
              <w:instrText xml:space="preserve"> = "Monday" 1 </w:instrText>
            </w:r>
            <w:r w:rsidR="009035F5">
              <w:fldChar w:fldCharType="begin"/>
            </w:r>
            <w:r w:rsidR="009035F5">
              <w:instrText xml:space="preserve"> IF </w:instrText>
            </w:r>
            <w:r w:rsidR="009035F5">
              <w:fldChar w:fldCharType="begin"/>
            </w:r>
            <w:r w:rsidR="009035F5">
              <w:instrText xml:space="preserve"> =A2 </w:instrText>
            </w:r>
            <w:r w:rsidR="009035F5">
              <w:fldChar w:fldCharType="separate"/>
            </w:r>
            <w:r>
              <w:rPr>
                <w:noProof/>
              </w:rPr>
              <w:instrText>1</w:instrText>
            </w:r>
            <w:r w:rsidR="009035F5">
              <w:fldChar w:fldCharType="end"/>
            </w:r>
            <w:r w:rsidR="009035F5">
              <w:instrText xml:space="preserve"> &lt;&gt; 0 </w:instrText>
            </w:r>
            <w:r w:rsidR="009035F5">
              <w:fldChar w:fldCharType="begin"/>
            </w:r>
            <w:r w:rsidR="009035F5">
              <w:instrText xml:space="preserve"> =A2+1 </w:instrText>
            </w:r>
            <w:r w:rsidR="009035F5">
              <w:fldChar w:fldCharType="separate"/>
            </w:r>
            <w:r>
              <w:rPr>
                <w:noProof/>
              </w:rPr>
              <w:instrText>2</w:instrText>
            </w:r>
            <w:r w:rsidR="009035F5">
              <w:fldChar w:fldCharType="end"/>
            </w:r>
            <w:r w:rsidR="009035F5">
              <w:instrText xml:space="preserve"> "" </w:instrText>
            </w:r>
            <w:r w:rsidR="009035F5">
              <w:fldChar w:fldCharType="separate"/>
            </w:r>
            <w:r>
              <w:rPr>
                <w:noProof/>
              </w:rPr>
              <w:instrText>2</w:instrText>
            </w:r>
            <w:r w:rsidR="009035F5">
              <w:fldChar w:fldCharType="end"/>
            </w:r>
            <w:r w:rsidR="009035F5">
              <w:fldChar w:fldCharType="separate"/>
            </w:r>
            <w:r>
              <w:rPr>
                <w:noProof/>
              </w:rPr>
              <w:t>2</w:t>
            </w:r>
            <w:r w:rsidR="009035F5">
              <w:fldChar w:fldCharType="end"/>
            </w:r>
          </w:p>
        </w:tc>
        <w:tc>
          <w:tcPr>
            <w:tcW w:w="1547" w:type="dxa"/>
            <w:tcBorders>
              <w:bottom w:val="nil"/>
            </w:tcBorders>
          </w:tcPr>
          <w:p w14:paraId="2F4FFF75" w14:textId="459707D1" w:rsidR="002F6E35" w:rsidRDefault="00F55322" w:rsidP="00783592">
            <w:pPr>
              <w:pStyle w:val="Dates"/>
            </w:pPr>
            <w:r>
              <w:t>3</w:t>
            </w:r>
          </w:p>
        </w:tc>
        <w:tc>
          <w:tcPr>
            <w:tcW w:w="1547" w:type="dxa"/>
            <w:tcBorders>
              <w:bottom w:val="nil"/>
            </w:tcBorders>
          </w:tcPr>
          <w:p w14:paraId="2B07F310" w14:textId="6A1ED900" w:rsidR="002F6E35" w:rsidRDefault="00F55322" w:rsidP="004E7069">
            <w:pPr>
              <w:pStyle w:val="Dates"/>
              <w:jc w:val="center"/>
            </w:pPr>
            <w:r>
              <w:t xml:space="preserve">                           4</w:t>
            </w:r>
          </w:p>
        </w:tc>
        <w:tc>
          <w:tcPr>
            <w:tcW w:w="1547" w:type="dxa"/>
            <w:tcBorders>
              <w:bottom w:val="nil"/>
            </w:tcBorders>
          </w:tcPr>
          <w:p w14:paraId="6B047232" w14:textId="48A2A357" w:rsidR="002F6E35" w:rsidRDefault="00F55322" w:rsidP="004E7069">
            <w:pPr>
              <w:pStyle w:val="Dates"/>
              <w:jc w:val="center"/>
            </w:pPr>
            <w:r>
              <w:t xml:space="preserve">                          5</w:t>
            </w:r>
          </w:p>
        </w:tc>
        <w:tc>
          <w:tcPr>
            <w:tcW w:w="1547" w:type="dxa"/>
            <w:tcBorders>
              <w:bottom w:val="nil"/>
            </w:tcBorders>
          </w:tcPr>
          <w:p w14:paraId="249DC9A6" w14:textId="03E9C5F3" w:rsidR="002F6E35" w:rsidRDefault="00F55322" w:rsidP="00783592">
            <w:pPr>
              <w:pStyle w:val="Dates"/>
            </w:pPr>
            <w:r>
              <w:t>6</w:t>
            </w:r>
          </w:p>
        </w:tc>
        <w:tc>
          <w:tcPr>
            <w:tcW w:w="1547" w:type="dxa"/>
            <w:tcBorders>
              <w:bottom w:val="nil"/>
            </w:tcBorders>
          </w:tcPr>
          <w:p w14:paraId="544DA4EB" w14:textId="479049D6" w:rsidR="002F6E35" w:rsidRDefault="00F55322" w:rsidP="00783592">
            <w:pPr>
              <w:pStyle w:val="Dates"/>
            </w:pPr>
            <w:r>
              <w:t>7</w:t>
            </w:r>
          </w:p>
        </w:tc>
      </w:tr>
      <w:tr w:rsidR="002F6E35" w14:paraId="61D85066" w14:textId="77777777" w:rsidTr="00783592">
        <w:trPr>
          <w:trHeight w:hRule="exact" w:val="1521"/>
        </w:trPr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5DBA37E7" w14:textId="35A542B5" w:rsidR="004B6EFA" w:rsidRPr="0038792F" w:rsidRDefault="004B6EFA" w:rsidP="000213BC">
            <w:pPr>
              <w:rPr>
                <w:sz w:val="16"/>
                <w:szCs w:val="16"/>
              </w:rPr>
            </w:pPr>
          </w:p>
          <w:p w14:paraId="7E542C30" w14:textId="1D0C87E1" w:rsidR="005F2330" w:rsidRPr="0038792F" w:rsidRDefault="00F21C9C" w:rsidP="0078359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C571F2" wp14:editId="79BAA71D">
                  <wp:extent cx="649605" cy="69164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9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1DA8A0A1" w14:textId="33D3793A" w:rsidR="00873DEF" w:rsidRPr="0038792F" w:rsidRDefault="00873DEF" w:rsidP="00A07D97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STORY TIME MONDAY!!!!</w:t>
            </w:r>
          </w:p>
          <w:p w14:paraId="6926FDB4" w14:textId="4DE04F28" w:rsidR="00873DEF" w:rsidRPr="0038792F" w:rsidRDefault="00873DEF" w:rsidP="00873DEF">
            <w:pPr>
              <w:jc w:val="center"/>
              <w:rPr>
                <w:sz w:val="22"/>
                <w:szCs w:val="22"/>
              </w:rPr>
            </w:pPr>
            <w:r w:rsidRPr="0038792F">
              <w:rPr>
                <w:sz w:val="22"/>
                <w:szCs w:val="22"/>
              </w:rPr>
              <w:t>@</w:t>
            </w:r>
            <w:r w:rsidR="007626B9">
              <w:rPr>
                <w:sz w:val="22"/>
                <w:szCs w:val="22"/>
              </w:rPr>
              <w:t xml:space="preserve">10 </w:t>
            </w:r>
            <w:r w:rsidRPr="0038792F">
              <w:rPr>
                <w:sz w:val="22"/>
                <w:szCs w:val="22"/>
              </w:rPr>
              <w:t>am.</w:t>
            </w:r>
          </w:p>
          <w:p w14:paraId="7E30385A" w14:textId="2C49BC9C" w:rsidR="002F6E35" w:rsidRPr="0038792F" w:rsidRDefault="002F6E35" w:rsidP="004D0954">
            <w:pPr>
              <w:jc w:val="center"/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45128475" w14:textId="2A291D34" w:rsidR="004D0954" w:rsidRPr="0038792F" w:rsidRDefault="004D0954" w:rsidP="00A07D97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TODDLER</w:t>
            </w:r>
          </w:p>
          <w:p w14:paraId="5CCF6711" w14:textId="4C9E2FA6" w:rsidR="005F6ED1" w:rsidRPr="0038792F" w:rsidRDefault="004D0954" w:rsidP="00A07D97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TUESDAY!!!</w:t>
            </w:r>
          </w:p>
          <w:p w14:paraId="1AEECBE9" w14:textId="155F4A33" w:rsidR="004D0954" w:rsidRPr="0038792F" w:rsidRDefault="004D0954" w:rsidP="007626B9">
            <w:pPr>
              <w:jc w:val="center"/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56115CD2" w14:textId="23163C7F" w:rsidR="002F6E35" w:rsidRPr="0038792F" w:rsidRDefault="0012599F" w:rsidP="00783592">
            <w:r w:rsidRPr="0038792F">
              <w:rPr>
                <w:rFonts w:ascii="Modern Love Grunge" w:hAnsi="Modern Love Grunge"/>
                <w:noProof/>
              </w:rPr>
              <w:drawing>
                <wp:anchor distT="0" distB="0" distL="114300" distR="114300" simplePos="0" relativeHeight="251666432" behindDoc="1" locked="0" layoutInCell="1" allowOverlap="1" wp14:anchorId="79B0BE76" wp14:editId="2469B6DA">
                  <wp:simplePos x="0" y="0"/>
                  <wp:positionH relativeFrom="column">
                    <wp:posOffset>671439</wp:posOffset>
                  </wp:positionH>
                  <wp:positionV relativeFrom="paragraph">
                    <wp:posOffset>-170369</wp:posOffset>
                  </wp:positionV>
                  <wp:extent cx="821871" cy="641607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ists-palette-clipart.jpg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71" cy="64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19BC6746" w14:textId="1ACC1A36" w:rsidR="00F55322" w:rsidRPr="0038792F" w:rsidRDefault="005D1F71" w:rsidP="00F55322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 xml:space="preserve"> </w:t>
            </w:r>
            <w:r w:rsidR="00F55322" w:rsidRPr="0038792F">
              <w:rPr>
                <w:rFonts w:ascii="Modern Love Grunge" w:hAnsi="Modern Love Grunge"/>
                <w:sz w:val="24"/>
                <w:szCs w:val="24"/>
              </w:rPr>
              <w:t xml:space="preserve"> ART DAY!!!!!</w:t>
            </w:r>
          </w:p>
          <w:p w14:paraId="6BD2A0D9" w14:textId="070060C7" w:rsidR="00F55322" w:rsidRPr="0038792F" w:rsidRDefault="00F55322" w:rsidP="00F55322">
            <w:pPr>
              <w:jc w:val="center"/>
              <w:rPr>
                <w:sz w:val="22"/>
                <w:szCs w:val="22"/>
              </w:rPr>
            </w:pPr>
            <w:r w:rsidRPr="0038792F">
              <w:rPr>
                <w:sz w:val="22"/>
                <w:szCs w:val="22"/>
              </w:rPr>
              <w:t>Add $5.00</w:t>
            </w:r>
            <w:r w:rsidR="004D0954" w:rsidRPr="0038792F">
              <w:rPr>
                <w:sz w:val="22"/>
                <w:szCs w:val="22"/>
              </w:rPr>
              <w:t xml:space="preserve"> </w:t>
            </w:r>
            <w:r w:rsidRPr="0038792F">
              <w:rPr>
                <w:sz w:val="22"/>
                <w:szCs w:val="22"/>
              </w:rPr>
              <w:t>to your play</w:t>
            </w:r>
          </w:p>
          <w:p w14:paraId="7322C073" w14:textId="12892EB8" w:rsidR="005F6ED1" w:rsidRPr="0038792F" w:rsidRDefault="005F6ED1" w:rsidP="00F55322">
            <w:pPr>
              <w:rPr>
                <w:rFonts w:ascii="Modern Love Grunge" w:hAnsi="Modern Love Grunge"/>
              </w:rPr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3F34D01C" w14:textId="6093E579" w:rsidR="005F6ED1" w:rsidRPr="007F1D3E" w:rsidRDefault="00CA2A65" w:rsidP="007F1D3E">
            <w:pPr>
              <w:jc w:val="center"/>
              <w:rPr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Field Trip</w:t>
            </w:r>
          </w:p>
          <w:p w14:paraId="173DE5A7" w14:textId="24D72D3F" w:rsidR="00CA2A65" w:rsidRPr="0038792F" w:rsidRDefault="007F1D3E" w:rsidP="0038792F">
            <w:pPr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1" allowOverlap="1" wp14:anchorId="4C84B02A" wp14:editId="32659137">
                  <wp:simplePos x="0" y="0"/>
                  <wp:positionH relativeFrom="column">
                    <wp:posOffset>70861</wp:posOffset>
                  </wp:positionH>
                  <wp:positionV relativeFrom="paragraph">
                    <wp:posOffset>169545</wp:posOffset>
                  </wp:positionV>
                  <wp:extent cx="645795" cy="400050"/>
                  <wp:effectExtent l="0" t="0" r="1905" b="0"/>
                  <wp:wrapThrough wrapText="bothSides">
                    <wp:wrapPolygon edited="0">
                      <wp:start x="0" y="0"/>
                      <wp:lineTo x="0" y="20571"/>
                      <wp:lineTo x="21027" y="20571"/>
                      <wp:lineTo x="21027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We open at 11</w:t>
            </w: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2A87E9E1" w14:textId="46B71100" w:rsidR="00A07D97" w:rsidRDefault="00CA2A65" w:rsidP="00A07D97">
            <w:pPr>
              <w:rPr>
                <w:rFonts w:ascii="Modern Love Grunge" w:hAnsi="Modern Love Grunge"/>
                <w:color w:val="FF0000"/>
                <w:sz w:val="22"/>
                <w:szCs w:val="22"/>
              </w:rPr>
            </w:pPr>
            <w:r w:rsidRPr="00A07D97">
              <w:rPr>
                <w:rFonts w:ascii="Modern Love Grunge" w:hAnsi="Modern Love Grunge"/>
                <w:color w:val="FF0000"/>
                <w:sz w:val="22"/>
                <w:szCs w:val="22"/>
              </w:rPr>
              <w:t xml:space="preserve">Closing </w:t>
            </w:r>
          </w:p>
          <w:p w14:paraId="2D2A477E" w14:textId="6D0642B4" w:rsidR="002F6E35" w:rsidRPr="00A07D97" w:rsidRDefault="00CA2A65" w:rsidP="00A07D97">
            <w:pPr>
              <w:rPr>
                <w:rFonts w:ascii="Modern Love Grunge" w:hAnsi="Modern Love Grunge"/>
                <w:color w:val="FF0000"/>
                <w:sz w:val="22"/>
                <w:szCs w:val="22"/>
              </w:rPr>
            </w:pPr>
            <w:r w:rsidRPr="00A07D97">
              <w:rPr>
                <w:rFonts w:ascii="Modern Love Grunge" w:hAnsi="Modern Love Grunge"/>
                <w:color w:val="FF0000"/>
                <w:sz w:val="22"/>
                <w:szCs w:val="22"/>
              </w:rPr>
              <w:t>early @4pm</w:t>
            </w:r>
          </w:p>
          <w:p w14:paraId="554D8505" w14:textId="0F39F3A7" w:rsidR="00CA2A65" w:rsidRPr="00A07D97" w:rsidRDefault="00CA2A65" w:rsidP="00CA2A65">
            <w:pPr>
              <w:jc w:val="center"/>
              <w:rPr>
                <w:color w:val="FF0000"/>
                <w:sz w:val="22"/>
                <w:szCs w:val="22"/>
              </w:rPr>
            </w:pPr>
            <w:r w:rsidRPr="00A07D97">
              <w:rPr>
                <w:rFonts w:ascii="Modern Love Grunge" w:hAnsi="Modern Love Grunge"/>
                <w:color w:val="FF0000"/>
                <w:sz w:val="22"/>
                <w:szCs w:val="22"/>
              </w:rPr>
              <w:t>For birthday</w:t>
            </w:r>
          </w:p>
          <w:p w14:paraId="3CA00478" w14:textId="5924012A" w:rsidR="00CA2A65" w:rsidRPr="0038792F" w:rsidRDefault="00CA2A65" w:rsidP="00CA2A65">
            <w:pPr>
              <w:jc w:val="center"/>
            </w:pPr>
          </w:p>
        </w:tc>
      </w:tr>
      <w:tr w:rsidR="002F6E35" w14:paraId="475D166E" w14:textId="77777777" w:rsidTr="00783592">
        <w:trPr>
          <w:trHeight w:val="165"/>
        </w:trPr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42914CF8" w14:textId="4747D6C6" w:rsidR="002F6E35" w:rsidRPr="0038792F" w:rsidRDefault="00F55322" w:rsidP="00783592">
            <w:pPr>
              <w:pStyle w:val="Dates"/>
            </w:pPr>
            <w:r w:rsidRPr="0038792F">
              <w:t>8</w:t>
            </w: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5B429FDB" w14:textId="7166E944" w:rsidR="002F6E35" w:rsidRPr="0038792F" w:rsidRDefault="00F55322" w:rsidP="00783592">
            <w:pPr>
              <w:pStyle w:val="Dates"/>
            </w:pPr>
            <w:r w:rsidRPr="0038792F">
              <w:t>9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25FB85A1" w14:textId="46571169" w:rsidR="002F6E35" w:rsidRPr="0038792F" w:rsidRDefault="00F55322" w:rsidP="00783592">
            <w:pPr>
              <w:pStyle w:val="Dates"/>
            </w:pPr>
            <w:r w:rsidRPr="0038792F">
              <w:t>10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3D4228A3" w14:textId="32265AA3" w:rsidR="002F6E35" w:rsidRPr="0038792F" w:rsidRDefault="00F55322" w:rsidP="00783592">
            <w:pPr>
              <w:pStyle w:val="Dates"/>
            </w:pPr>
            <w:r w:rsidRPr="0038792F">
              <w:t>11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2E1DC311" w14:textId="0DFE6B5B" w:rsidR="002F6E35" w:rsidRPr="0038792F" w:rsidRDefault="00F55322" w:rsidP="00783592">
            <w:pPr>
              <w:pStyle w:val="Dates"/>
            </w:pPr>
            <w:r w:rsidRPr="0038792F">
              <w:t>12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46D13273" w14:textId="7C7ACD3F" w:rsidR="002F6E35" w:rsidRPr="0038792F" w:rsidRDefault="00F55322" w:rsidP="00783592">
            <w:pPr>
              <w:pStyle w:val="Dates"/>
            </w:pPr>
            <w:r w:rsidRPr="0038792F">
              <w:t>13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6289465C" w14:textId="07CFEC55" w:rsidR="002F6E35" w:rsidRPr="0038792F" w:rsidRDefault="00F55322" w:rsidP="00783592">
            <w:pPr>
              <w:pStyle w:val="Dates"/>
            </w:pPr>
            <w:r w:rsidRPr="0038792F">
              <w:t>14</w:t>
            </w:r>
          </w:p>
        </w:tc>
      </w:tr>
      <w:tr w:rsidR="002F6E35" w14:paraId="0B18EEFC" w14:textId="77777777" w:rsidTr="00783592">
        <w:trPr>
          <w:trHeight w:hRule="exact" w:val="1980"/>
        </w:trPr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0C9C1533" w14:textId="4799FC5D" w:rsidR="002F6E35" w:rsidRPr="00A07D97" w:rsidRDefault="00CA2A65" w:rsidP="00F21C9C">
            <w:pPr>
              <w:jc w:val="center"/>
              <w:rPr>
                <w:rFonts w:ascii="Modern Love Grunge" w:hAnsi="Modern Love Grunge"/>
                <w:color w:val="FF0000"/>
                <w:sz w:val="24"/>
                <w:szCs w:val="24"/>
              </w:rPr>
            </w:pPr>
            <w:r w:rsidRPr="00A07D97">
              <w:rPr>
                <w:rFonts w:ascii="Modern Love Grunge" w:hAnsi="Modern Love Grunge"/>
                <w:color w:val="FF0000"/>
                <w:sz w:val="24"/>
                <w:szCs w:val="24"/>
              </w:rPr>
              <w:t>Birthday</w:t>
            </w:r>
          </w:p>
          <w:p w14:paraId="7C97E467" w14:textId="77777777" w:rsidR="00CA2A65" w:rsidRPr="00A07D97" w:rsidRDefault="00CA2A65" w:rsidP="00F21C9C">
            <w:pPr>
              <w:jc w:val="center"/>
              <w:rPr>
                <w:rFonts w:ascii="Modern Love Grunge" w:hAnsi="Modern Love Grunge"/>
                <w:color w:val="FF0000"/>
                <w:sz w:val="24"/>
                <w:szCs w:val="24"/>
              </w:rPr>
            </w:pPr>
            <w:r w:rsidRPr="00A07D97">
              <w:rPr>
                <w:rFonts w:ascii="Modern Love Grunge" w:hAnsi="Modern Love Grunge"/>
                <w:color w:val="FF0000"/>
                <w:sz w:val="24"/>
                <w:szCs w:val="24"/>
              </w:rPr>
              <w:t>Closed to public</w:t>
            </w:r>
          </w:p>
          <w:p w14:paraId="59326016" w14:textId="25C37DB2" w:rsidR="00F21C9C" w:rsidRPr="0038792F" w:rsidRDefault="00F21C9C" w:rsidP="00F21C9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B9CFA8" wp14:editId="4D0640C0">
                      <wp:extent cx="422030" cy="1001500"/>
                      <wp:effectExtent l="0" t="0" r="0" b="8255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030" cy="1001500"/>
                                <a:chOff x="0" y="0"/>
                                <a:chExt cx="914400" cy="2096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43" y="0"/>
                                  <a:ext cx="77851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1256791"/>
                                  <a:ext cx="914400" cy="840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28EF78" w14:textId="138D88BC" w:rsidR="00F21C9C" w:rsidRPr="00F21C9C" w:rsidRDefault="00323B74" w:rsidP="00F21C9C">
                                    <w:hyperlink r:id="rId15" w:history="1">
                                      <w:r w:rsidR="00F21C9C" w:rsidRPr="00F21C9C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F21C9C" w:rsidRPr="00F21C9C">
                                      <w:t xml:space="preserve"> by Unknown Author is licensed under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9CFA8" id="Group 24" o:spid="_x0000_s1026" style="width:33.25pt;height:78.85pt;mso-position-horizontal-relative:char;mso-position-vertical-relative:line" coordsize="9144,20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left:680;width:778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">
                        <v:imagedata r:id="rId1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9" o:spid="_x0000_s1028" type="#_x0000_t202" style="position:absolute;top:12567;width:914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14:paraId="6C28EF78" w14:textId="138D88BC" w:rsidR="00F21C9C" w:rsidRPr="00F21C9C" w:rsidRDefault="00323B74" w:rsidP="00F21C9C">
                              <w:hyperlink r:id="rId17" w:history="1">
                                <w:r w:rsidR="00F21C9C" w:rsidRPr="00F21C9C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F21C9C" w:rsidRPr="00F21C9C">
                                <w:t xml:space="preserve"> by Unknown Author is licensed under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6383C0F4" w14:textId="52DE715F" w:rsidR="002F6E35" w:rsidRPr="0038792F" w:rsidRDefault="005F6ED1" w:rsidP="0038792F">
            <w:pPr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STORY TIME MONDAY!!!!</w:t>
            </w:r>
          </w:p>
          <w:p w14:paraId="1B6EBC33" w14:textId="387366DB" w:rsidR="005F6ED1" w:rsidRPr="0038792F" w:rsidRDefault="005F6ED1" w:rsidP="004B6EFA">
            <w:pPr>
              <w:jc w:val="center"/>
              <w:rPr>
                <w:sz w:val="22"/>
                <w:szCs w:val="22"/>
              </w:rPr>
            </w:pPr>
            <w:r w:rsidRPr="0038792F">
              <w:rPr>
                <w:sz w:val="22"/>
                <w:szCs w:val="22"/>
              </w:rPr>
              <w:t>@</w:t>
            </w:r>
            <w:r w:rsidR="007626B9">
              <w:rPr>
                <w:sz w:val="22"/>
                <w:szCs w:val="22"/>
              </w:rPr>
              <w:t>10</w:t>
            </w:r>
            <w:r w:rsidRPr="0038792F">
              <w:rPr>
                <w:sz w:val="22"/>
                <w:szCs w:val="22"/>
              </w:rPr>
              <w:t xml:space="preserve"> am.</w:t>
            </w:r>
          </w:p>
          <w:p w14:paraId="7C9D1BEF" w14:textId="21259135" w:rsidR="004B6EFA" w:rsidRPr="0038792F" w:rsidRDefault="004B6EFA" w:rsidP="004B6EFA">
            <w:pPr>
              <w:jc w:val="center"/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0C41815C" w14:textId="5A2EED0A" w:rsidR="004E7069" w:rsidRPr="0038792F" w:rsidRDefault="004D0954" w:rsidP="00A07D97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TODDLER TUESDAY!!!</w:t>
            </w:r>
          </w:p>
          <w:p w14:paraId="1C9CA155" w14:textId="71592023" w:rsidR="004E7069" w:rsidRPr="0038792F" w:rsidRDefault="004E7069" w:rsidP="004D0954">
            <w:pPr>
              <w:jc w:val="center"/>
            </w:pPr>
          </w:p>
          <w:p w14:paraId="324587E7" w14:textId="4827AD41" w:rsidR="002F6E35" w:rsidRPr="0038792F" w:rsidRDefault="002F6E35" w:rsidP="004D0954">
            <w:pPr>
              <w:jc w:val="center"/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307B67EF" w14:textId="4A064EC9" w:rsidR="005F6ED1" w:rsidRPr="0038792F" w:rsidRDefault="005F6ED1" w:rsidP="00783592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48A19155" w14:textId="058F6DB7" w:rsidR="002F6E35" w:rsidRPr="0038792F" w:rsidRDefault="00F55322" w:rsidP="00E75CCE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SENSORY DAY!!!</w:t>
            </w:r>
          </w:p>
          <w:p w14:paraId="76E27052" w14:textId="5DFDE994" w:rsidR="004E7069" w:rsidRPr="0038792F" w:rsidRDefault="004E7069" w:rsidP="00E75CCE">
            <w:pPr>
              <w:jc w:val="center"/>
              <w:rPr>
                <w:sz w:val="20"/>
                <w:szCs w:val="20"/>
              </w:rPr>
            </w:pPr>
            <w:r w:rsidRPr="0038792F">
              <w:rPr>
                <w:sz w:val="20"/>
                <w:szCs w:val="20"/>
              </w:rPr>
              <w:t>Add $5.00</w:t>
            </w:r>
            <w:r w:rsidR="004D0954" w:rsidRPr="0038792F">
              <w:rPr>
                <w:sz w:val="20"/>
                <w:szCs w:val="20"/>
              </w:rPr>
              <w:t xml:space="preserve"> to your play</w:t>
            </w:r>
          </w:p>
          <w:p w14:paraId="70F6C33B" w14:textId="33EB4B50" w:rsidR="00E75CCE" w:rsidRPr="0038792F" w:rsidRDefault="00E75CCE" w:rsidP="00CA2A65">
            <w:pPr>
              <w:jc w:val="center"/>
              <w:rPr>
                <w:sz w:val="16"/>
                <w:szCs w:val="16"/>
              </w:rPr>
            </w:pPr>
            <w:r w:rsidRPr="0038792F">
              <w:rPr>
                <w:sz w:val="16"/>
                <w:szCs w:val="16"/>
              </w:rPr>
              <w:t>Adding 6 extra bins for loaded fun</w:t>
            </w:r>
          </w:p>
          <w:p w14:paraId="2E717A33" w14:textId="416EB267" w:rsidR="00CA4B58" w:rsidRPr="0038792F" w:rsidRDefault="00CA4B58" w:rsidP="00CA2A65">
            <w:pPr>
              <w:jc w:val="center"/>
              <w:rPr>
                <w:sz w:val="24"/>
                <w:szCs w:val="24"/>
              </w:rPr>
            </w:pPr>
          </w:p>
          <w:p w14:paraId="094F0C73" w14:textId="06DDBD19" w:rsidR="00F51C47" w:rsidRPr="0038792F" w:rsidRDefault="00F51C47" w:rsidP="00783592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34A7E62C" w14:textId="01410198" w:rsidR="00F55322" w:rsidRPr="0038792F" w:rsidRDefault="007F1D3E" w:rsidP="007F1D3E">
            <w:pPr>
              <w:rPr>
                <w:rFonts w:ascii="Modern Love Grunge" w:hAnsi="Modern Love Grunge"/>
                <w:sz w:val="24"/>
                <w:szCs w:val="24"/>
              </w:rPr>
            </w:pPr>
            <w:r>
              <w:rPr>
                <w:rFonts w:ascii="Modern Love Grunge" w:hAnsi="Modern Love Grunge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E26EAEB" wp14:editId="03EEDB3F">
                  <wp:simplePos x="0" y="0"/>
                  <wp:positionH relativeFrom="column">
                    <wp:posOffset>483200</wp:posOffset>
                  </wp:positionH>
                  <wp:positionV relativeFrom="paragraph">
                    <wp:posOffset>359292</wp:posOffset>
                  </wp:positionV>
                  <wp:extent cx="325120" cy="301625"/>
                  <wp:effectExtent l="0" t="0" r="0" b="317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ainbow-heart-clipart.jpg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55322" w:rsidRPr="0038792F">
              <w:rPr>
                <w:rFonts w:ascii="Modern Love Grunge" w:hAnsi="Modern Love Grunge"/>
                <w:sz w:val="24"/>
                <w:szCs w:val="24"/>
                <w:highlight w:val="yellow"/>
              </w:rPr>
              <w:t>PARENTS NIGHT</w:t>
            </w:r>
            <w:r>
              <w:rPr>
                <w:rFonts w:ascii="Modern Love Grunge" w:hAnsi="Modern Love Grunge"/>
                <w:sz w:val="24"/>
                <w:szCs w:val="24"/>
                <w:highlight w:val="yellow"/>
              </w:rPr>
              <w:t xml:space="preserve"> </w:t>
            </w:r>
            <w:r w:rsidR="00F55322" w:rsidRPr="0038792F">
              <w:rPr>
                <w:rFonts w:ascii="Modern Love Grunge" w:hAnsi="Modern Love Grunge"/>
                <w:sz w:val="24"/>
                <w:szCs w:val="24"/>
                <w:highlight w:val="yellow"/>
              </w:rPr>
              <w:t>OUT!!!</w:t>
            </w:r>
          </w:p>
          <w:p w14:paraId="2835EA8C" w14:textId="77777777" w:rsidR="00F55322" w:rsidRPr="0038792F" w:rsidRDefault="00F55322" w:rsidP="00F55322">
            <w:pPr>
              <w:jc w:val="center"/>
            </w:pPr>
            <w:r w:rsidRPr="0038792F">
              <w:t>5:30pm-8:30pm</w:t>
            </w:r>
          </w:p>
          <w:p w14:paraId="3773B80E" w14:textId="77777777" w:rsidR="00F55322" w:rsidRPr="0038792F" w:rsidRDefault="00F55322" w:rsidP="00873DEF">
            <w:pPr>
              <w:jc w:val="center"/>
            </w:pPr>
            <w:r w:rsidRPr="0038792F">
              <w:t>$25 first child</w:t>
            </w:r>
          </w:p>
          <w:p w14:paraId="6D68B797" w14:textId="77777777" w:rsidR="00F55322" w:rsidRPr="0038792F" w:rsidRDefault="00F55322" w:rsidP="00873DEF">
            <w:pPr>
              <w:jc w:val="center"/>
            </w:pPr>
            <w:r w:rsidRPr="0038792F">
              <w:t>$8 for second</w:t>
            </w:r>
          </w:p>
          <w:p w14:paraId="389D5C56" w14:textId="65581922" w:rsidR="00E12293" w:rsidRPr="0038792F" w:rsidRDefault="00F55322" w:rsidP="00873DEF">
            <w:pPr>
              <w:jc w:val="center"/>
            </w:pPr>
            <w:r w:rsidRPr="0038792F">
              <w:t>And $10 to hold your spot!</w:t>
            </w: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7258180A" w14:textId="7813F9CC" w:rsidR="002F6E35" w:rsidRPr="0038792F" w:rsidRDefault="00A07D97" w:rsidP="00F55322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>
              <w:rPr>
                <w:rFonts w:ascii="Modern Love Grunge" w:hAnsi="Modern Love Grunge"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5BED8CA1" wp14:editId="6CEB28AE">
                  <wp:simplePos x="0" y="0"/>
                  <wp:positionH relativeFrom="column">
                    <wp:posOffset>553762</wp:posOffset>
                  </wp:positionH>
                  <wp:positionV relativeFrom="paragraph">
                    <wp:posOffset>-1116324</wp:posOffset>
                  </wp:positionV>
                  <wp:extent cx="411154" cy="482321"/>
                  <wp:effectExtent l="0" t="0" r="825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54" cy="48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5322" w:rsidRPr="00A07D97">
              <w:rPr>
                <w:rFonts w:ascii="Modern Love Grunge" w:hAnsi="Modern Love Grunge"/>
                <w:sz w:val="20"/>
                <w:szCs w:val="20"/>
                <w:highlight w:val="yellow"/>
              </w:rPr>
              <w:t xml:space="preserve">GINGERBREAD </w:t>
            </w:r>
            <w:r>
              <w:rPr>
                <w:rFonts w:ascii="Modern Love Grunge" w:hAnsi="Modern Love Grunge"/>
                <w:sz w:val="20"/>
                <w:szCs w:val="20"/>
                <w:highlight w:val="yellow"/>
              </w:rPr>
              <w:t xml:space="preserve">     </w:t>
            </w:r>
            <w:r w:rsidR="00F55322" w:rsidRPr="0038792F">
              <w:rPr>
                <w:rFonts w:ascii="Modern Love Grunge" w:hAnsi="Modern Love Grunge"/>
                <w:sz w:val="24"/>
                <w:szCs w:val="24"/>
                <w:highlight w:val="yellow"/>
              </w:rPr>
              <w:t>HOUSE WORKSHOP!</w:t>
            </w:r>
          </w:p>
          <w:p w14:paraId="262BD92B" w14:textId="4761E212" w:rsidR="00F55322" w:rsidRPr="0038792F" w:rsidRDefault="00F55322" w:rsidP="00F55322">
            <w:pPr>
              <w:jc w:val="center"/>
            </w:pPr>
            <w:r w:rsidRPr="0038792F">
              <w:t>@4pm</w:t>
            </w:r>
          </w:p>
          <w:p w14:paraId="20BDE4F2" w14:textId="50DDD3ED" w:rsidR="00873DEF" w:rsidRPr="0038792F" w:rsidRDefault="00F55322" w:rsidP="00873DEF">
            <w:pPr>
              <w:jc w:val="center"/>
            </w:pPr>
            <w:r w:rsidRPr="0038792F">
              <w:t>$15 per child!</w:t>
            </w:r>
          </w:p>
          <w:p w14:paraId="012A7AB0" w14:textId="0E6724EC" w:rsidR="00873DEF" w:rsidRPr="0038792F" w:rsidRDefault="00873DEF" w:rsidP="00F55322">
            <w:pPr>
              <w:jc w:val="center"/>
            </w:pPr>
            <w:r w:rsidRPr="0038792F">
              <w:t>10 spots avail.</w:t>
            </w:r>
          </w:p>
          <w:p w14:paraId="07EC30CD" w14:textId="230C2F4E" w:rsidR="00F55322" w:rsidRPr="0038792F" w:rsidRDefault="00F55322" w:rsidP="00F55322">
            <w:pPr>
              <w:jc w:val="center"/>
            </w:pPr>
          </w:p>
        </w:tc>
      </w:tr>
      <w:tr w:rsidR="002F6E35" w:rsidRPr="004E7069" w14:paraId="7635712C" w14:textId="77777777" w:rsidTr="00783592">
        <w:trPr>
          <w:trHeight w:val="246"/>
        </w:trPr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5694EA19" w14:textId="3C132F7D" w:rsidR="002F6E35" w:rsidRPr="0038792F" w:rsidRDefault="00F55322" w:rsidP="00783592">
            <w:pPr>
              <w:pStyle w:val="Dates"/>
            </w:pPr>
            <w:r w:rsidRPr="0038792F">
              <w:t>15</w:t>
            </w: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29E5B5E6" w14:textId="370DD3A9" w:rsidR="002F6E35" w:rsidRPr="0038792F" w:rsidRDefault="00F55322" w:rsidP="00783592">
            <w:pPr>
              <w:pStyle w:val="Dates"/>
              <w:rPr>
                <w:highlight w:val="yellow"/>
              </w:rPr>
            </w:pPr>
            <w:r w:rsidRPr="0038792F">
              <w:t>16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6C7FF2D9" w14:textId="7900E566" w:rsidR="002F6E35" w:rsidRPr="0038792F" w:rsidRDefault="00F55322" w:rsidP="00783592">
            <w:pPr>
              <w:pStyle w:val="Dates"/>
              <w:rPr>
                <w:highlight w:val="yellow"/>
              </w:rPr>
            </w:pPr>
            <w:r w:rsidRPr="0038792F">
              <w:t>17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039454D0" w14:textId="08F0A669" w:rsidR="002F6E35" w:rsidRPr="0038792F" w:rsidRDefault="00F55322" w:rsidP="00783592">
            <w:pPr>
              <w:pStyle w:val="Dates"/>
              <w:rPr>
                <w:highlight w:val="yellow"/>
              </w:rPr>
            </w:pPr>
            <w:r w:rsidRPr="0038792F">
              <w:t>18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6C866B47" w14:textId="6558C748" w:rsidR="002F6E35" w:rsidRPr="0038792F" w:rsidRDefault="00F55322" w:rsidP="00783592">
            <w:pPr>
              <w:pStyle w:val="Dates"/>
            </w:pPr>
            <w:r w:rsidRPr="0038792F">
              <w:t>19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7BCE7A13" w14:textId="428E3E13" w:rsidR="002F6E35" w:rsidRPr="0038792F" w:rsidRDefault="00F55322" w:rsidP="00783592">
            <w:pPr>
              <w:pStyle w:val="Dates"/>
            </w:pPr>
            <w:r w:rsidRPr="0038792F">
              <w:t>20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3B2E31B3" w14:textId="617E7F9B" w:rsidR="002F6E35" w:rsidRPr="0038792F" w:rsidRDefault="00F55322" w:rsidP="00783592">
            <w:pPr>
              <w:pStyle w:val="Dates"/>
            </w:pPr>
            <w:r w:rsidRPr="0038792F">
              <w:t>21</w:t>
            </w:r>
          </w:p>
        </w:tc>
      </w:tr>
      <w:tr w:rsidR="002F6E35" w14:paraId="3C55E6BB" w14:textId="77777777" w:rsidTr="00783592">
        <w:trPr>
          <w:trHeight w:hRule="exact" w:val="1989"/>
        </w:trPr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6C93E3FE" w14:textId="353F4689" w:rsidR="002F6E35" w:rsidRPr="00A07D97" w:rsidRDefault="004D0954" w:rsidP="00F21C9C">
            <w:pPr>
              <w:jc w:val="center"/>
              <w:rPr>
                <w:rFonts w:ascii="Modern Love Grunge" w:hAnsi="Modern Love Grunge"/>
                <w:color w:val="FF0000"/>
                <w:sz w:val="24"/>
                <w:szCs w:val="24"/>
              </w:rPr>
            </w:pPr>
            <w:r w:rsidRPr="00A07D97">
              <w:rPr>
                <w:rFonts w:ascii="Modern Love Grunge" w:hAnsi="Modern Love Grunge"/>
                <w:color w:val="FF0000"/>
                <w:sz w:val="24"/>
                <w:szCs w:val="24"/>
              </w:rPr>
              <w:t>Birthday</w:t>
            </w:r>
          </w:p>
          <w:p w14:paraId="234BFD40" w14:textId="77777777" w:rsidR="00CA2A65" w:rsidRPr="00A07D97" w:rsidRDefault="00CA2A65" w:rsidP="00F21C9C">
            <w:pPr>
              <w:jc w:val="center"/>
              <w:rPr>
                <w:rFonts w:ascii="Modern Love Grunge" w:hAnsi="Modern Love Grunge"/>
                <w:color w:val="FF0000"/>
                <w:sz w:val="24"/>
                <w:szCs w:val="24"/>
              </w:rPr>
            </w:pPr>
            <w:r w:rsidRPr="00A07D97">
              <w:rPr>
                <w:rFonts w:ascii="Modern Love Grunge" w:hAnsi="Modern Love Grunge"/>
                <w:color w:val="FF0000"/>
                <w:sz w:val="24"/>
                <w:szCs w:val="24"/>
              </w:rPr>
              <w:t>Closed to public</w:t>
            </w:r>
          </w:p>
          <w:p w14:paraId="7B439A52" w14:textId="200D58F0" w:rsidR="00CA2A65" w:rsidRPr="0038792F" w:rsidRDefault="00A07D97" w:rsidP="00F21C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9AEF4" wp14:editId="029B410C">
                  <wp:extent cx="359312" cy="60050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12" cy="6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04C7165A" w14:textId="77777777" w:rsidR="004D0954" w:rsidRPr="0038792F" w:rsidRDefault="004D0954" w:rsidP="004E7069">
            <w:pPr>
              <w:jc w:val="center"/>
              <w:rPr>
                <w:sz w:val="22"/>
                <w:szCs w:val="22"/>
              </w:rPr>
            </w:pPr>
          </w:p>
          <w:p w14:paraId="25CE5BC5" w14:textId="40B907E7" w:rsidR="00E12293" w:rsidRPr="0038792F" w:rsidRDefault="00E12293" w:rsidP="004E7069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STORY TIME MONDAYS!!</w:t>
            </w:r>
          </w:p>
          <w:p w14:paraId="78A35D3E" w14:textId="4E64DAB8" w:rsidR="00E12293" w:rsidRPr="00F21C9C" w:rsidRDefault="00E12293" w:rsidP="004E7069">
            <w:pPr>
              <w:jc w:val="center"/>
              <w:rPr>
                <w:sz w:val="24"/>
                <w:szCs w:val="24"/>
              </w:rPr>
            </w:pPr>
            <w:r w:rsidRPr="00F21C9C">
              <w:rPr>
                <w:sz w:val="24"/>
                <w:szCs w:val="24"/>
              </w:rPr>
              <w:t>@</w:t>
            </w:r>
            <w:r w:rsidR="007626B9">
              <w:rPr>
                <w:sz w:val="24"/>
                <w:szCs w:val="24"/>
              </w:rPr>
              <w:t>10</w:t>
            </w:r>
            <w:r w:rsidRPr="00F21C9C">
              <w:rPr>
                <w:sz w:val="24"/>
                <w:szCs w:val="24"/>
              </w:rPr>
              <w:t xml:space="preserve"> am.</w:t>
            </w:r>
          </w:p>
          <w:p w14:paraId="6B842702" w14:textId="3E902E70" w:rsidR="002F6E35" w:rsidRPr="0038792F" w:rsidRDefault="002F6E35" w:rsidP="004D0954">
            <w:pPr>
              <w:jc w:val="center"/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31D9DF19" w14:textId="020AFA1F" w:rsidR="007F1D3E" w:rsidRDefault="007F1D3E" w:rsidP="007F1D3E">
            <w:pPr>
              <w:jc w:val="center"/>
              <w:rPr>
                <w:rFonts w:ascii="Modern Love" w:hAnsi="Modern Love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8307516" wp14:editId="102997C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289141</wp:posOffset>
                  </wp:positionV>
                  <wp:extent cx="733425" cy="441960"/>
                  <wp:effectExtent l="0" t="0" r="9525" b="0"/>
                  <wp:wrapThrough wrapText="bothSides">
                    <wp:wrapPolygon edited="0">
                      <wp:start x="0" y="0"/>
                      <wp:lineTo x="0" y="20483"/>
                      <wp:lineTo x="21319" y="20483"/>
                      <wp:lineTo x="21319" y="0"/>
                      <wp:lineTo x="0" y="0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792F" w:rsidRPr="0038792F">
              <w:rPr>
                <w:rFonts w:ascii="Modern Love" w:hAnsi="Modern Love"/>
                <w:sz w:val="24"/>
                <w:szCs w:val="24"/>
              </w:rPr>
              <w:t xml:space="preserve"> </w:t>
            </w:r>
            <w:r w:rsidR="007626B9">
              <w:rPr>
                <w:rFonts w:ascii="Modern Love" w:hAnsi="Modern Love"/>
                <w:sz w:val="24"/>
                <w:szCs w:val="24"/>
              </w:rPr>
              <w:t xml:space="preserve">Field trip </w:t>
            </w:r>
          </w:p>
          <w:p w14:paraId="7FD7376C" w14:textId="77777777" w:rsidR="007626B9" w:rsidRDefault="007626B9" w:rsidP="007626B9">
            <w:pPr>
              <w:jc w:val="center"/>
            </w:pPr>
          </w:p>
          <w:p w14:paraId="47D9753B" w14:textId="1D8E86D4" w:rsidR="007F1D3E" w:rsidRPr="0038792F" w:rsidRDefault="007626B9" w:rsidP="007626B9">
            <w:pPr>
              <w:jc w:val="center"/>
            </w:pPr>
            <w:r>
              <w:t>We open at noon</w:t>
            </w: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7C733BDC" w14:textId="176A723F" w:rsidR="002F6E35" w:rsidRPr="0038792F" w:rsidRDefault="002F6E35" w:rsidP="00783592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116B07A8" w14:textId="6FAAF758" w:rsidR="00CA4B58" w:rsidRPr="0038792F" w:rsidRDefault="00CA4B58" w:rsidP="00E75CCE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SENSORY DAY!!!</w:t>
            </w:r>
          </w:p>
          <w:p w14:paraId="5211843C" w14:textId="2431D1A8" w:rsidR="00CA4B58" w:rsidRPr="0038792F" w:rsidRDefault="00CA4B58" w:rsidP="00E75CCE">
            <w:pPr>
              <w:jc w:val="center"/>
            </w:pPr>
            <w:r w:rsidRPr="0038792F">
              <w:t>Add $5.00</w:t>
            </w:r>
            <w:r w:rsidR="00CA2A65" w:rsidRPr="0038792F">
              <w:t xml:space="preserve"> to</w:t>
            </w:r>
          </w:p>
          <w:p w14:paraId="2644E14A" w14:textId="2BE62707" w:rsidR="00CA2A65" w:rsidRPr="0038792F" w:rsidRDefault="00CA2A65" w:rsidP="00E75CCE">
            <w:pPr>
              <w:jc w:val="center"/>
            </w:pPr>
            <w:r w:rsidRPr="0038792F">
              <w:t>Your play</w:t>
            </w:r>
          </w:p>
          <w:p w14:paraId="6479166B" w14:textId="77777777" w:rsidR="00E75CCE" w:rsidRPr="0038792F" w:rsidRDefault="00E75CCE" w:rsidP="00E75CCE">
            <w:pPr>
              <w:jc w:val="center"/>
              <w:rPr>
                <w:sz w:val="16"/>
                <w:szCs w:val="16"/>
              </w:rPr>
            </w:pPr>
            <w:r w:rsidRPr="0038792F">
              <w:rPr>
                <w:sz w:val="16"/>
                <w:szCs w:val="16"/>
              </w:rPr>
              <w:t>Adding 6 extra bins for loaded fun</w:t>
            </w:r>
          </w:p>
          <w:p w14:paraId="145DEF8D" w14:textId="77777777" w:rsidR="00E75CCE" w:rsidRPr="0038792F" w:rsidRDefault="00E75CCE" w:rsidP="00E75CCE">
            <w:pPr>
              <w:jc w:val="center"/>
              <w:rPr>
                <w:sz w:val="24"/>
                <w:szCs w:val="24"/>
              </w:rPr>
            </w:pPr>
          </w:p>
          <w:p w14:paraId="3774071E" w14:textId="77777777" w:rsidR="00E75CCE" w:rsidRPr="0038792F" w:rsidRDefault="00E75CCE" w:rsidP="00CA2A65">
            <w:pPr>
              <w:jc w:val="center"/>
              <w:rPr>
                <w:sz w:val="24"/>
                <w:szCs w:val="24"/>
              </w:rPr>
            </w:pPr>
          </w:p>
          <w:p w14:paraId="050AC13A" w14:textId="77777777" w:rsidR="00CA4B58" w:rsidRPr="0038792F" w:rsidRDefault="00CA4B58" w:rsidP="00CA4B58">
            <w:pPr>
              <w:jc w:val="center"/>
            </w:pPr>
          </w:p>
          <w:p w14:paraId="6BCC688C" w14:textId="76E36E86" w:rsidR="00F51C47" w:rsidRPr="0038792F" w:rsidRDefault="00F51C47" w:rsidP="00783592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1BD3A5FE" w14:textId="0076A969" w:rsidR="008E768E" w:rsidRPr="0038792F" w:rsidRDefault="00A07D97" w:rsidP="004E70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3316A" wp14:editId="08F8F690">
                  <wp:extent cx="845185" cy="525145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221E1A5D" w14:textId="5370DE7D" w:rsidR="00F7144F" w:rsidRDefault="00F7144F" w:rsidP="007F1D3E">
            <w:pPr>
              <w:jc w:val="center"/>
              <w:rPr>
                <w:rFonts w:ascii="Modern Love Grunge" w:hAnsi="Modern Love Grunge"/>
                <w:sz w:val="22"/>
                <w:szCs w:val="22"/>
                <w:highlight w:val="yellow"/>
              </w:rPr>
            </w:pPr>
            <w:r>
              <w:rPr>
                <w:rFonts w:ascii="Modern Love Grunge" w:hAnsi="Modern Love Grunge"/>
                <w:sz w:val="22"/>
                <w:szCs w:val="22"/>
                <w:highlight w:val="yellow"/>
              </w:rPr>
              <w:t>Sensory Buddy</w:t>
            </w:r>
          </w:p>
          <w:p w14:paraId="57D1783F" w14:textId="5FA04258" w:rsidR="00873DEF" w:rsidRPr="00A07D97" w:rsidRDefault="00873DEF" w:rsidP="007F1D3E">
            <w:pPr>
              <w:jc w:val="center"/>
              <w:rPr>
                <w:rFonts w:ascii="Modern Love Grunge" w:hAnsi="Modern Love Grunge"/>
                <w:sz w:val="22"/>
                <w:szCs w:val="22"/>
              </w:rPr>
            </w:pPr>
            <w:r w:rsidRPr="00A07D97">
              <w:rPr>
                <w:rFonts w:ascii="Modern Love Grunge" w:hAnsi="Modern Love Grunge"/>
                <w:sz w:val="22"/>
                <w:szCs w:val="22"/>
                <w:highlight w:val="yellow"/>
              </w:rPr>
              <w:t>Workshop</w:t>
            </w:r>
          </w:p>
          <w:p w14:paraId="690BD3E7" w14:textId="77777777" w:rsidR="007F1D3E" w:rsidRDefault="007F1D3E" w:rsidP="007F1D3E">
            <w:pPr>
              <w:jc w:val="center"/>
            </w:pPr>
            <w:r w:rsidRPr="007F1D3E">
              <w:t>@4pm</w:t>
            </w:r>
          </w:p>
          <w:p w14:paraId="21AC267F" w14:textId="79480B6E" w:rsidR="007F1D3E" w:rsidRDefault="007F1D3E" w:rsidP="007F1D3E">
            <w:pPr>
              <w:jc w:val="center"/>
            </w:pPr>
            <w:r w:rsidRPr="007F1D3E">
              <w:t xml:space="preserve"> $25</w:t>
            </w:r>
            <w:r>
              <w:t xml:space="preserve"> </w:t>
            </w:r>
            <w:r w:rsidRPr="007F1D3E">
              <w:t>per</w:t>
            </w:r>
            <w:r w:rsidRPr="007F1D3E">
              <w:rPr>
                <w:sz w:val="24"/>
                <w:szCs w:val="24"/>
              </w:rPr>
              <w:t xml:space="preserve"> </w:t>
            </w:r>
            <w:r w:rsidRPr="007F1D3E">
              <w:t>child</w:t>
            </w:r>
            <w:r>
              <w:t>!</w:t>
            </w:r>
          </w:p>
          <w:p w14:paraId="5BEB7CCF" w14:textId="572CCE91" w:rsidR="00A07D97" w:rsidRDefault="00A07D97" w:rsidP="007F1D3E">
            <w:pPr>
              <w:jc w:val="center"/>
            </w:pPr>
            <w:r>
              <w:t>10 spots avail.</w:t>
            </w:r>
          </w:p>
          <w:p w14:paraId="138E887D" w14:textId="77777777" w:rsidR="00A07D97" w:rsidRPr="007F1D3E" w:rsidRDefault="00A07D97" w:rsidP="007F1D3E">
            <w:pPr>
              <w:jc w:val="center"/>
              <w:rPr>
                <w:sz w:val="24"/>
                <w:szCs w:val="24"/>
              </w:rPr>
            </w:pPr>
          </w:p>
          <w:p w14:paraId="2193C0BD" w14:textId="52738407" w:rsidR="00873DEF" w:rsidRPr="0038792F" w:rsidRDefault="00873DEF" w:rsidP="00873DEF">
            <w:pPr>
              <w:jc w:val="center"/>
              <w:rPr>
                <w:sz w:val="16"/>
                <w:szCs w:val="16"/>
              </w:rPr>
            </w:pPr>
          </w:p>
        </w:tc>
      </w:tr>
      <w:tr w:rsidR="002F6E35" w14:paraId="4AD039DC" w14:textId="77777777" w:rsidTr="00783592">
        <w:trPr>
          <w:trHeight w:val="228"/>
        </w:trPr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46816621" w14:textId="0ECC7C8B" w:rsidR="002F6E35" w:rsidRPr="0038792F" w:rsidRDefault="00F55322" w:rsidP="00783592">
            <w:pPr>
              <w:pStyle w:val="Dates"/>
            </w:pPr>
            <w:r w:rsidRPr="0038792F">
              <w:t>22</w:t>
            </w: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6D37E3CA" w14:textId="76DF3B65" w:rsidR="002F6E35" w:rsidRPr="0038792F" w:rsidRDefault="00F55322" w:rsidP="00783592">
            <w:pPr>
              <w:pStyle w:val="Dates"/>
            </w:pPr>
            <w:r w:rsidRPr="0038792F">
              <w:t>23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142ABA7D" w14:textId="00F47CA8" w:rsidR="002F6E35" w:rsidRPr="0038792F" w:rsidRDefault="00F55322" w:rsidP="00783592">
            <w:pPr>
              <w:pStyle w:val="Dates"/>
            </w:pPr>
            <w:r w:rsidRPr="0038792F">
              <w:t>24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46411BDC" w14:textId="4089195C" w:rsidR="002F6E35" w:rsidRPr="0038792F" w:rsidRDefault="00F55322" w:rsidP="00783592">
            <w:pPr>
              <w:pStyle w:val="Dates"/>
            </w:pPr>
            <w:r w:rsidRPr="0038792F">
              <w:t>25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4AD6A794" w14:textId="691B41E7" w:rsidR="002F6E35" w:rsidRPr="0038792F" w:rsidRDefault="00F55322" w:rsidP="00783592">
            <w:pPr>
              <w:pStyle w:val="Dates"/>
            </w:pPr>
            <w:r w:rsidRPr="0038792F">
              <w:t>26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27E7BEBF" w14:textId="69463E86" w:rsidR="002F6E35" w:rsidRPr="0038792F" w:rsidRDefault="00F55322" w:rsidP="00783592">
            <w:pPr>
              <w:pStyle w:val="Dates"/>
            </w:pPr>
            <w:r w:rsidRPr="0038792F">
              <w:t>27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008D6109" w14:textId="015B6951" w:rsidR="002F6E35" w:rsidRPr="0038792F" w:rsidRDefault="00F55322" w:rsidP="00783592">
            <w:pPr>
              <w:pStyle w:val="Dates"/>
            </w:pPr>
            <w:r w:rsidRPr="0038792F">
              <w:t>28</w:t>
            </w:r>
          </w:p>
        </w:tc>
      </w:tr>
      <w:tr w:rsidR="002F6E35" w14:paraId="4E6841EE" w14:textId="77777777" w:rsidTr="00783592">
        <w:trPr>
          <w:trHeight w:hRule="exact" w:val="1980"/>
        </w:trPr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3148917A" w14:textId="53E9BEEA" w:rsidR="002F6E35" w:rsidRPr="0038792F" w:rsidRDefault="002F6E35" w:rsidP="00783592"/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7E8125EB" w14:textId="77777777" w:rsidR="004D0954" w:rsidRPr="0038792F" w:rsidRDefault="004D0954" w:rsidP="004E7069">
            <w:pPr>
              <w:jc w:val="center"/>
            </w:pPr>
          </w:p>
          <w:p w14:paraId="57E77D9E" w14:textId="2D94865B" w:rsidR="00E12293" w:rsidRPr="0038792F" w:rsidRDefault="00E12293" w:rsidP="004E7069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STORY TIME MONDAYS!!</w:t>
            </w:r>
          </w:p>
          <w:p w14:paraId="66CAF2EF" w14:textId="2DED15FF" w:rsidR="00E12293" w:rsidRPr="00F21C9C" w:rsidRDefault="00E12293" w:rsidP="004E7069">
            <w:pPr>
              <w:jc w:val="center"/>
              <w:rPr>
                <w:sz w:val="24"/>
                <w:szCs w:val="24"/>
              </w:rPr>
            </w:pPr>
            <w:r w:rsidRPr="00F21C9C">
              <w:rPr>
                <w:sz w:val="24"/>
                <w:szCs w:val="24"/>
              </w:rPr>
              <w:t>@</w:t>
            </w:r>
            <w:r w:rsidR="007626B9">
              <w:rPr>
                <w:sz w:val="24"/>
                <w:szCs w:val="24"/>
              </w:rPr>
              <w:t>10</w:t>
            </w:r>
            <w:r w:rsidRPr="00F21C9C">
              <w:rPr>
                <w:sz w:val="24"/>
                <w:szCs w:val="24"/>
              </w:rPr>
              <w:t xml:space="preserve"> am.</w:t>
            </w:r>
          </w:p>
          <w:p w14:paraId="4801D17B" w14:textId="51BE5F73" w:rsidR="004B6EFA" w:rsidRPr="0038792F" w:rsidRDefault="004B6EFA" w:rsidP="004E7069">
            <w:pPr>
              <w:jc w:val="center"/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2AAE2DF2" w14:textId="77777777" w:rsidR="004D0954" w:rsidRPr="0038792F" w:rsidRDefault="004D0954" w:rsidP="004D0954">
            <w:pPr>
              <w:jc w:val="center"/>
            </w:pPr>
          </w:p>
          <w:p w14:paraId="0F737318" w14:textId="72CF0FD6" w:rsidR="004D0954" w:rsidRPr="0038792F" w:rsidRDefault="004D0954" w:rsidP="004D0954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TODDLER TUESDAY!!!</w:t>
            </w:r>
          </w:p>
          <w:p w14:paraId="08CE4590" w14:textId="763A6B49" w:rsidR="008E768E" w:rsidRPr="0038792F" w:rsidRDefault="008E768E" w:rsidP="007626B9">
            <w:pPr>
              <w:jc w:val="center"/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731D7574" w14:textId="77777777" w:rsidR="002F6E35" w:rsidRPr="00A07D97" w:rsidRDefault="004D0954" w:rsidP="004D0954">
            <w:pPr>
              <w:jc w:val="center"/>
              <w:rPr>
                <w:rFonts w:ascii="Modern Love Grunge" w:hAnsi="Modern Love Grunge"/>
                <w:color w:val="FF0000"/>
                <w:sz w:val="22"/>
                <w:szCs w:val="22"/>
              </w:rPr>
            </w:pPr>
            <w:r w:rsidRPr="00A07D97">
              <w:rPr>
                <w:rFonts w:ascii="Modern Love Grunge" w:hAnsi="Modern Love Grunge"/>
                <w:color w:val="FF0000"/>
                <w:sz w:val="22"/>
                <w:szCs w:val="22"/>
              </w:rPr>
              <w:t xml:space="preserve">CLOSED </w:t>
            </w:r>
          </w:p>
          <w:p w14:paraId="25F5B750" w14:textId="77777777" w:rsidR="004D0954" w:rsidRPr="00A07D97" w:rsidRDefault="004D0954" w:rsidP="004D0954">
            <w:pPr>
              <w:jc w:val="center"/>
              <w:rPr>
                <w:rFonts w:ascii="Modern Love Grunge" w:hAnsi="Modern Love Grunge"/>
                <w:color w:val="FF0000"/>
                <w:sz w:val="22"/>
                <w:szCs w:val="22"/>
              </w:rPr>
            </w:pPr>
            <w:r w:rsidRPr="00A07D97">
              <w:rPr>
                <w:rFonts w:ascii="Modern Love Grunge" w:hAnsi="Modern Love Grunge"/>
                <w:color w:val="FF0000"/>
                <w:sz w:val="22"/>
                <w:szCs w:val="22"/>
              </w:rPr>
              <w:t xml:space="preserve">MERRY </w:t>
            </w:r>
          </w:p>
          <w:p w14:paraId="1534B744" w14:textId="77777777" w:rsidR="004D0954" w:rsidRPr="00A07D97" w:rsidRDefault="004D0954" w:rsidP="004D0954">
            <w:pPr>
              <w:jc w:val="center"/>
              <w:rPr>
                <w:rFonts w:ascii="Modern Love Grunge" w:hAnsi="Modern Love Grunge"/>
                <w:color w:val="FF0000"/>
                <w:sz w:val="22"/>
                <w:szCs w:val="22"/>
              </w:rPr>
            </w:pPr>
            <w:r w:rsidRPr="00A07D97">
              <w:rPr>
                <w:rFonts w:ascii="Modern Love Grunge" w:hAnsi="Modern Love Grunge"/>
                <w:color w:val="FF0000"/>
                <w:sz w:val="22"/>
                <w:szCs w:val="22"/>
              </w:rPr>
              <w:t>CHRISTMAS</w:t>
            </w:r>
          </w:p>
          <w:p w14:paraId="6C4F4BAC" w14:textId="5B281F61" w:rsidR="00CA2A65" w:rsidRPr="0038792F" w:rsidRDefault="00F21C9C" w:rsidP="004D0954">
            <w:pPr>
              <w:jc w:val="center"/>
              <w:rPr>
                <w:rFonts w:ascii="Modern Love Grunge" w:hAnsi="Modern Love Grunge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8BA02" wp14:editId="5A14BC89">
                  <wp:extent cx="493493" cy="493493"/>
                  <wp:effectExtent l="0" t="0" r="190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22" cy="49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72F9C50E" w14:textId="32911DE0" w:rsidR="004D0954" w:rsidRPr="0012599F" w:rsidRDefault="007A1622" w:rsidP="0012599F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ART DAY!!!!!</w:t>
            </w:r>
          </w:p>
          <w:p w14:paraId="5D4A04BF" w14:textId="77F39CA0" w:rsidR="0012599F" w:rsidRPr="0038792F" w:rsidRDefault="0012599F" w:rsidP="0012599F">
            <w:pPr>
              <w:jc w:val="center"/>
              <w:rPr>
                <w:sz w:val="22"/>
                <w:szCs w:val="22"/>
              </w:rPr>
            </w:pPr>
            <w:r w:rsidRPr="0038792F">
              <w:rPr>
                <w:rFonts w:ascii="Modern Love Grunge" w:hAnsi="Modern Love Grunge"/>
                <w:noProof/>
              </w:rPr>
              <w:drawing>
                <wp:anchor distT="0" distB="0" distL="114300" distR="114300" simplePos="0" relativeHeight="251663360" behindDoc="1" locked="0" layoutInCell="1" allowOverlap="1" wp14:anchorId="3DACF1BA" wp14:editId="3DBC0D90">
                  <wp:simplePos x="0" y="0"/>
                  <wp:positionH relativeFrom="column">
                    <wp:posOffset>511266</wp:posOffset>
                  </wp:positionH>
                  <wp:positionV relativeFrom="page">
                    <wp:posOffset>615517</wp:posOffset>
                  </wp:positionV>
                  <wp:extent cx="848360" cy="662940"/>
                  <wp:effectExtent l="0" t="0" r="8890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ists-palette-clipart.jpg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92F">
              <w:rPr>
                <w:sz w:val="22"/>
                <w:szCs w:val="22"/>
              </w:rPr>
              <w:t>Add $5.00 to your play</w:t>
            </w:r>
          </w:p>
          <w:p w14:paraId="391705B0" w14:textId="78873D8E" w:rsidR="007A1622" w:rsidRPr="0038792F" w:rsidRDefault="007A1622" w:rsidP="007A1622">
            <w:pPr>
              <w:jc w:val="center"/>
              <w:rPr>
                <w:rFonts w:ascii="Modern Love Grunge" w:hAnsi="Modern Love Grunge"/>
              </w:rPr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434202AF" w14:textId="65E0B103" w:rsidR="00EE5C6C" w:rsidRPr="0038792F" w:rsidRDefault="00EE5C6C" w:rsidP="00783592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566DD3EE" w14:textId="673E5F32" w:rsidR="00EE5C6C" w:rsidRPr="0038792F" w:rsidRDefault="00EE5C6C" w:rsidP="004E7069"/>
        </w:tc>
      </w:tr>
      <w:tr w:rsidR="002F6E35" w14:paraId="43BF5EFF" w14:textId="77777777" w:rsidTr="00783592">
        <w:trPr>
          <w:trHeight w:val="219"/>
        </w:trPr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10B61397" w14:textId="38B29106" w:rsidR="002F6E35" w:rsidRPr="0038792F" w:rsidRDefault="00F55322" w:rsidP="00783592">
            <w:pPr>
              <w:pStyle w:val="Dates"/>
            </w:pPr>
            <w:r w:rsidRPr="0038792F">
              <w:t>29</w:t>
            </w: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341A5050" w14:textId="688F29D4" w:rsidR="002F6E35" w:rsidRPr="0038792F" w:rsidRDefault="00F55322" w:rsidP="00783592">
            <w:pPr>
              <w:pStyle w:val="Dates"/>
            </w:pPr>
            <w:r w:rsidRPr="0038792F">
              <w:t>30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7087D956" w14:textId="7ED77A8E" w:rsidR="002F6E35" w:rsidRPr="0038792F" w:rsidRDefault="00F55322" w:rsidP="00783592">
            <w:pPr>
              <w:pStyle w:val="Dates"/>
            </w:pPr>
            <w:r w:rsidRPr="0038792F">
              <w:t>31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26A9B500" w14:textId="418613D1" w:rsidR="002F6E35" w:rsidRPr="0038792F" w:rsidRDefault="002F6E35" w:rsidP="00783592">
            <w:pPr>
              <w:pStyle w:val="Dates"/>
            </w:pP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5791851C" w14:textId="23BE5C8F" w:rsidR="002F6E35" w:rsidRPr="0038792F" w:rsidRDefault="002F6E35" w:rsidP="00783592">
            <w:pPr>
              <w:pStyle w:val="Dates"/>
            </w:pP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04AC6149" w14:textId="58F19C2F" w:rsidR="002F6E35" w:rsidRPr="0038792F" w:rsidRDefault="002F6E35" w:rsidP="00783592">
            <w:pPr>
              <w:pStyle w:val="Dates"/>
            </w:pP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641CE663" w14:textId="4801A6CB" w:rsidR="002F6E35" w:rsidRPr="0038792F" w:rsidRDefault="002F6E35" w:rsidP="00783592">
            <w:pPr>
              <w:pStyle w:val="Dates"/>
            </w:pPr>
          </w:p>
        </w:tc>
      </w:tr>
      <w:tr w:rsidR="002F6E35" w14:paraId="4C7BC7F8" w14:textId="77777777" w:rsidTr="0038792F">
        <w:trPr>
          <w:trHeight w:hRule="exact" w:val="2345"/>
        </w:trPr>
        <w:tc>
          <w:tcPr>
            <w:tcW w:w="1548" w:type="dxa"/>
          </w:tcPr>
          <w:p w14:paraId="32815210" w14:textId="4C9E6012" w:rsidR="002F6E35" w:rsidRPr="0038792F" w:rsidRDefault="00A07D97" w:rsidP="00783592"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72D85F30" wp14:editId="2C4F7606">
                  <wp:simplePos x="0" y="0"/>
                  <wp:positionH relativeFrom="column">
                    <wp:posOffset>131898</wp:posOffset>
                  </wp:positionH>
                  <wp:positionV relativeFrom="page">
                    <wp:posOffset>362599</wp:posOffset>
                  </wp:positionV>
                  <wp:extent cx="649605" cy="691515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8" w:type="dxa"/>
          </w:tcPr>
          <w:p w14:paraId="684BDACF" w14:textId="77777777" w:rsidR="004D0954" w:rsidRPr="0038792F" w:rsidRDefault="004D0954" w:rsidP="004E706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1167F83" w14:textId="48497EB3" w:rsidR="00E12293" w:rsidRPr="0038792F" w:rsidRDefault="00E12293" w:rsidP="004E7069">
            <w:pPr>
              <w:jc w:val="center"/>
              <w:rPr>
                <w:rFonts w:ascii="Modern Love Grunge" w:hAnsi="Modern Love Grunge"/>
                <w:b/>
                <w:bCs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b/>
                <w:bCs/>
                <w:sz w:val="24"/>
                <w:szCs w:val="24"/>
              </w:rPr>
              <w:t>STORY TIME MONDAYS!!</w:t>
            </w:r>
          </w:p>
          <w:p w14:paraId="6726A851" w14:textId="7FDFE205" w:rsidR="00E12293" w:rsidRPr="00F21C9C" w:rsidRDefault="00E12293" w:rsidP="004E7069">
            <w:pPr>
              <w:jc w:val="center"/>
              <w:rPr>
                <w:sz w:val="24"/>
                <w:szCs w:val="24"/>
              </w:rPr>
            </w:pPr>
            <w:r w:rsidRPr="00F21C9C">
              <w:rPr>
                <w:b/>
                <w:bCs/>
                <w:sz w:val="24"/>
                <w:szCs w:val="24"/>
              </w:rPr>
              <w:t>@</w:t>
            </w:r>
            <w:r w:rsidR="007626B9">
              <w:rPr>
                <w:b/>
                <w:bCs/>
                <w:sz w:val="24"/>
                <w:szCs w:val="24"/>
              </w:rPr>
              <w:t>10</w:t>
            </w:r>
            <w:r w:rsidRPr="00F21C9C">
              <w:rPr>
                <w:b/>
                <w:bCs/>
                <w:sz w:val="24"/>
                <w:szCs w:val="24"/>
              </w:rPr>
              <w:t xml:space="preserve"> am</w:t>
            </w:r>
            <w:r w:rsidRPr="00F21C9C">
              <w:rPr>
                <w:sz w:val="24"/>
                <w:szCs w:val="24"/>
              </w:rPr>
              <w:t>.</w:t>
            </w:r>
          </w:p>
          <w:p w14:paraId="26360F0D" w14:textId="3083CEFE" w:rsidR="00F51C47" w:rsidRPr="0038792F" w:rsidRDefault="00F51C47" w:rsidP="004D0954">
            <w:pPr>
              <w:jc w:val="center"/>
            </w:pPr>
          </w:p>
        </w:tc>
        <w:tc>
          <w:tcPr>
            <w:tcW w:w="1547" w:type="dxa"/>
          </w:tcPr>
          <w:p w14:paraId="0901B23E" w14:textId="6B96DA67" w:rsidR="004D0954" w:rsidRPr="0038792F" w:rsidRDefault="004D0954" w:rsidP="00E75CCE">
            <w:pPr>
              <w:jc w:val="center"/>
              <w:rPr>
                <w:rFonts w:ascii="Modern Love Grunge" w:hAnsi="Modern Love Grunge"/>
                <w:sz w:val="24"/>
                <w:szCs w:val="24"/>
              </w:rPr>
            </w:pPr>
            <w:r w:rsidRPr="0038792F">
              <w:rPr>
                <w:rFonts w:ascii="Modern Love Grunge" w:hAnsi="Modern Love Grunge"/>
                <w:sz w:val="24"/>
                <w:szCs w:val="24"/>
              </w:rPr>
              <w:t>TODDLER TUESDAY!!!</w:t>
            </w:r>
          </w:p>
          <w:p w14:paraId="02EC21D2" w14:textId="5EB616AC" w:rsidR="004C739E" w:rsidRPr="0038792F" w:rsidRDefault="004C739E" w:rsidP="007626B9">
            <w:pPr>
              <w:jc w:val="center"/>
            </w:pPr>
          </w:p>
        </w:tc>
        <w:tc>
          <w:tcPr>
            <w:tcW w:w="1547" w:type="dxa"/>
          </w:tcPr>
          <w:p w14:paraId="0371D03F" w14:textId="6791B9B3" w:rsidR="0012599F" w:rsidRPr="0012599F" w:rsidRDefault="0012599F" w:rsidP="0012599F">
            <w:pPr>
              <w:jc w:val="center"/>
              <w:rPr>
                <w:rFonts w:ascii="Modern Love" w:hAnsi="Modern Lov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755CD5B" wp14:editId="58D4FB9B">
                  <wp:simplePos x="0" y="0"/>
                  <wp:positionH relativeFrom="column">
                    <wp:posOffset>-531390</wp:posOffset>
                  </wp:positionH>
                  <wp:positionV relativeFrom="paragraph">
                    <wp:posOffset>876433</wp:posOffset>
                  </wp:positionV>
                  <wp:extent cx="845185" cy="48006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72668">
                            <a:off x="0" y="0"/>
                            <a:ext cx="84518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599F">
              <w:rPr>
                <w:rFonts w:ascii="Modern Love" w:hAnsi="Modern Love"/>
                <w:sz w:val="22"/>
                <w:szCs w:val="22"/>
              </w:rPr>
              <w:t xml:space="preserve">Join us @11 for a noon day new </w:t>
            </w:r>
            <w:proofErr w:type="spellStart"/>
            <w:r w:rsidRPr="0012599F">
              <w:rPr>
                <w:rFonts w:ascii="Modern Love" w:hAnsi="Modern Love"/>
                <w:sz w:val="22"/>
                <w:szCs w:val="22"/>
              </w:rPr>
              <w:t>years</w:t>
            </w:r>
            <w:proofErr w:type="spellEnd"/>
            <w:r w:rsidRPr="0012599F">
              <w:rPr>
                <w:rFonts w:ascii="Modern Love" w:hAnsi="Modern Love"/>
                <w:sz w:val="22"/>
                <w:szCs w:val="22"/>
              </w:rPr>
              <w:t xml:space="preserve"> party</w:t>
            </w:r>
            <w:r w:rsidRPr="0012599F">
              <w:rPr>
                <w:rFonts w:ascii="Modern Love" w:hAnsi="Modern Love"/>
              </w:rPr>
              <w:t>!!!</w:t>
            </w:r>
          </w:p>
          <w:p w14:paraId="37DA1C54" w14:textId="1E9BF505" w:rsidR="004C739E" w:rsidRPr="0038792F" w:rsidRDefault="004C739E" w:rsidP="004E7069">
            <w:pPr>
              <w:jc w:val="center"/>
            </w:pPr>
          </w:p>
        </w:tc>
        <w:tc>
          <w:tcPr>
            <w:tcW w:w="1547" w:type="dxa"/>
          </w:tcPr>
          <w:p w14:paraId="63B53017" w14:textId="7E4E8E2D" w:rsidR="004E7069" w:rsidRPr="0038792F" w:rsidRDefault="004E7069" w:rsidP="00783592"/>
          <w:p w14:paraId="457D8E58" w14:textId="4A4D1544" w:rsidR="0091351F" w:rsidRPr="0038792F" w:rsidRDefault="0012599F" w:rsidP="00783592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A35AD45" wp14:editId="7A937F93">
                  <wp:simplePos x="0" y="0"/>
                  <wp:positionH relativeFrom="column">
                    <wp:posOffset>-292895</wp:posOffset>
                  </wp:positionH>
                  <wp:positionV relativeFrom="paragraph">
                    <wp:posOffset>297187</wp:posOffset>
                  </wp:positionV>
                  <wp:extent cx="845185" cy="567055"/>
                  <wp:effectExtent l="0" t="0" r="0" b="444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7" w:type="dxa"/>
            <w:tcBorders>
              <w:top w:val="nil"/>
              <w:bottom w:val="single" w:sz="4" w:space="0" w:color="auto"/>
            </w:tcBorders>
          </w:tcPr>
          <w:p w14:paraId="7CCAAFEA" w14:textId="0BA5B9FC" w:rsidR="004C739E" w:rsidRPr="0012599F" w:rsidRDefault="0012599F" w:rsidP="00F55322">
            <w:pPr>
              <w:jc w:val="center"/>
              <w:rPr>
                <w:rFonts w:ascii="Modern Love" w:hAnsi="Modern Love"/>
                <w:sz w:val="24"/>
                <w:szCs w:val="24"/>
              </w:rPr>
            </w:pPr>
            <w:r w:rsidRPr="0012599F">
              <w:rPr>
                <w:rFonts w:ascii="Modern Love" w:hAnsi="Modern Love"/>
                <w:sz w:val="24"/>
                <w:szCs w:val="24"/>
                <w:highlight w:val="yellow"/>
              </w:rPr>
              <w:t>ALWAYS CHECK FACEBOOK FOR MORE INFO!!!</w:t>
            </w:r>
          </w:p>
        </w:tc>
        <w:tc>
          <w:tcPr>
            <w:tcW w:w="1547" w:type="dxa"/>
          </w:tcPr>
          <w:p w14:paraId="4294EB25" w14:textId="77777777" w:rsidR="002F6E35" w:rsidRPr="007626B9" w:rsidRDefault="007626B9" w:rsidP="00783592">
            <w:pPr>
              <w:rPr>
                <w:rFonts w:ascii="Cooper Black" w:hAnsi="Cooper Black"/>
                <w:sz w:val="22"/>
                <w:szCs w:val="22"/>
                <w:highlight w:val="yellow"/>
              </w:rPr>
            </w:pPr>
            <w:r w:rsidRPr="007626B9">
              <w:rPr>
                <w:rFonts w:ascii="Cooper Black" w:hAnsi="Cooper Black"/>
                <w:sz w:val="22"/>
                <w:szCs w:val="22"/>
                <w:highlight w:val="yellow"/>
              </w:rPr>
              <w:t xml:space="preserve">New winter hours </w:t>
            </w:r>
          </w:p>
          <w:p w14:paraId="1A218A87" w14:textId="77777777" w:rsidR="007626B9" w:rsidRPr="007626B9" w:rsidRDefault="007626B9" w:rsidP="00783592">
            <w:pPr>
              <w:rPr>
                <w:rFonts w:ascii="Cooper Black" w:hAnsi="Cooper Black"/>
                <w:sz w:val="22"/>
                <w:szCs w:val="22"/>
                <w:highlight w:val="yellow"/>
              </w:rPr>
            </w:pPr>
            <w:r w:rsidRPr="007626B9">
              <w:rPr>
                <w:rFonts w:ascii="Cooper Black" w:hAnsi="Cooper Black"/>
                <w:sz w:val="22"/>
                <w:szCs w:val="22"/>
                <w:highlight w:val="yellow"/>
              </w:rPr>
              <w:t>Mon-sat 9am-6pm</w:t>
            </w:r>
          </w:p>
          <w:p w14:paraId="06CB9E12" w14:textId="28B0A08C" w:rsidR="007626B9" w:rsidRPr="0038792F" w:rsidRDefault="007626B9" w:rsidP="00783592">
            <w:r w:rsidRPr="007626B9">
              <w:rPr>
                <w:rFonts w:ascii="Cooper Black" w:hAnsi="Cooper Black"/>
                <w:sz w:val="22"/>
                <w:szCs w:val="22"/>
                <w:highlight w:val="yellow"/>
              </w:rPr>
              <w:t>Closed Sunday for birthdays</w:t>
            </w:r>
          </w:p>
        </w:tc>
      </w:tr>
    </w:tbl>
    <w:tbl>
      <w:tblPr>
        <w:tblStyle w:val="GridTable1Light-Accent2"/>
        <w:tblpPr w:leftFromText="180" w:rightFromText="180" w:vertAnchor="page" w:horzAnchor="margin" w:tblpY="451"/>
        <w:tblW w:w="5019" w:type="pct"/>
        <w:tblLayout w:type="fixed"/>
        <w:tblCellMar>
          <w:left w:w="115" w:type="dxa"/>
          <w:right w:w="115" w:type="dxa"/>
        </w:tblCellMar>
        <w:tblLook w:val="0480" w:firstRow="0" w:lastRow="0" w:firstColumn="1" w:lastColumn="0" w:noHBand="0" w:noVBand="1"/>
        <w:tblCaption w:val="Layout table"/>
      </w:tblPr>
      <w:tblGrid>
        <w:gridCol w:w="6002"/>
        <w:gridCol w:w="4839"/>
      </w:tblGrid>
      <w:tr w:rsidR="00783592" w14:paraId="3A8E9980" w14:textId="77777777" w:rsidTr="00783592">
        <w:trPr>
          <w:trHeight w:val="2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8" w:type="pct"/>
          </w:tcPr>
          <w:p w14:paraId="10400E17" w14:textId="77777777" w:rsidR="00783592" w:rsidRDefault="00783592" w:rsidP="00783592">
            <w:pPr>
              <w:pStyle w:val="Month"/>
              <w:rPr>
                <w:b w:val="0"/>
                <w:bCs w:val="0"/>
                <w:sz w:val="44"/>
                <w:szCs w:val="44"/>
              </w:rPr>
            </w:pPr>
            <w:r w:rsidRPr="00F22651">
              <w:rPr>
                <w:noProof/>
                <w:sz w:val="44"/>
                <w:szCs w:val="44"/>
              </w:rPr>
              <w:drawing>
                <wp:inline distT="0" distB="0" distL="0" distR="0" wp14:anchorId="0BA3A92E" wp14:editId="4D8F8086">
                  <wp:extent cx="3636161" cy="1144905"/>
                  <wp:effectExtent l="0" t="0" r="2540" b="0"/>
                  <wp:docPr id="1" name="Picture 1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b Header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760" cy="12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950AA" w14:textId="77777777" w:rsidR="00783592" w:rsidRDefault="00783592" w:rsidP="00783592">
            <w:pPr>
              <w:jc w:val="center"/>
              <w:rPr>
                <w:rFonts w:ascii="Algerian" w:hAnsi="Algerian"/>
                <w:b w:val="0"/>
                <w:bCs w:val="0"/>
                <w:color w:val="000000" w:themeColor="text1"/>
              </w:rPr>
            </w:pPr>
          </w:p>
          <w:p w14:paraId="57484819" w14:textId="790565E2" w:rsidR="00783592" w:rsidRPr="00783592" w:rsidRDefault="00323B74" w:rsidP="00783592">
            <w:pPr>
              <w:jc w:val="center"/>
              <w:rPr>
                <w:rFonts w:ascii="Century Gothic" w:hAnsi="Century Gothic"/>
                <w:b w:val="0"/>
                <w:bCs w:val="0"/>
              </w:rPr>
            </w:pPr>
            <w:hyperlink r:id="rId29" w:history="1">
              <w:r w:rsidR="00783592" w:rsidRPr="00783592">
                <w:rPr>
                  <w:rStyle w:val="Hyperlink"/>
                  <w:rFonts w:ascii="Century Gothic" w:hAnsi="Century Gothic"/>
                  <w:color w:val="auto"/>
                </w:rPr>
                <w:t>WWW.pensacolasensoryplay.com</w:t>
              </w:r>
            </w:hyperlink>
          </w:p>
          <w:p w14:paraId="0B02C5B8" w14:textId="77777777" w:rsidR="00783592" w:rsidRPr="00F22651" w:rsidRDefault="00783592" w:rsidP="00783592">
            <w:pPr>
              <w:pStyle w:val="Month"/>
              <w:rPr>
                <w:sz w:val="44"/>
                <w:szCs w:val="44"/>
              </w:rPr>
            </w:pPr>
          </w:p>
        </w:tc>
        <w:tc>
          <w:tcPr>
            <w:tcW w:w="2232" w:type="pct"/>
          </w:tcPr>
          <w:p w14:paraId="0467E722" w14:textId="074A39C6" w:rsidR="00783592" w:rsidRPr="00220021" w:rsidRDefault="00F55322" w:rsidP="00220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dern Love Grunge" w:hAnsi="Modern Love Grunge"/>
                <w:b/>
                <w:bCs/>
                <w:sz w:val="72"/>
                <w:szCs w:val="72"/>
              </w:rPr>
            </w:pPr>
            <w:r>
              <w:rPr>
                <w:rFonts w:ascii="Modern Love Grunge" w:hAnsi="Modern Love Grunge"/>
                <w:b/>
                <w:bCs/>
                <w:sz w:val="72"/>
                <w:szCs w:val="72"/>
              </w:rPr>
              <w:t>December</w:t>
            </w:r>
          </w:p>
          <w:p w14:paraId="211ABB2D" w14:textId="77777777" w:rsidR="00783592" w:rsidRPr="00783592" w:rsidRDefault="00783592" w:rsidP="00783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83592">
              <w:rPr>
                <w:rFonts w:ascii="Century Gothic" w:hAnsi="Century Gothic"/>
                <w:sz w:val="16"/>
                <w:szCs w:val="16"/>
              </w:rPr>
              <w:t>(850) 542-4203           6307 N.9</w:t>
            </w:r>
            <w:r w:rsidRPr="00783592">
              <w:rPr>
                <w:rFonts w:ascii="Century Gothic" w:hAnsi="Century Gothic"/>
                <w:sz w:val="16"/>
                <w:szCs w:val="16"/>
                <w:vertAlign w:val="superscript"/>
              </w:rPr>
              <w:t>th</w:t>
            </w:r>
            <w:r w:rsidRPr="00783592">
              <w:rPr>
                <w:rFonts w:ascii="Century Gothic" w:hAnsi="Century Gothic"/>
                <w:sz w:val="16"/>
                <w:szCs w:val="16"/>
              </w:rPr>
              <w:t xml:space="preserve"> Ave Pensacola Fl 32504</w:t>
            </w:r>
          </w:p>
          <w:p w14:paraId="2EBE69FC" w14:textId="77777777" w:rsidR="000213BC" w:rsidRDefault="00783592" w:rsidP="00783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SoeiKakugothicUB" w:eastAsia="HGSSoeiKakugothicUB" w:hAnsi="HGSSoeiKakugothicUB"/>
                <w:color w:val="000000" w:themeColor="text1"/>
                <w:sz w:val="20"/>
                <w:szCs w:val="20"/>
              </w:rPr>
            </w:pPr>
            <w:r w:rsidRPr="00783592">
              <w:rPr>
                <w:rFonts w:ascii="Century Gothic" w:eastAsia="HGSSoeiKakugothicUB" w:hAnsi="Century Gothic"/>
                <w:color w:val="000000" w:themeColor="text1"/>
                <w:sz w:val="20"/>
                <w:szCs w:val="20"/>
              </w:rPr>
              <w:t>Facebook: thesensorygym</w:t>
            </w:r>
            <w:r w:rsidRPr="00783592">
              <w:rPr>
                <w:rFonts w:ascii="HGSSoeiKakugothicUB" w:eastAsia="HGSSoeiKakugothicUB" w:hAnsi="HGSSoeiKakugothicUB"/>
                <w:color w:val="000000" w:themeColor="text1"/>
                <w:sz w:val="20"/>
                <w:szCs w:val="20"/>
              </w:rPr>
              <w:t xml:space="preserve"> </w:t>
            </w:r>
          </w:p>
          <w:p w14:paraId="198B6D30" w14:textId="112AB715" w:rsidR="00783592" w:rsidRPr="00783592" w:rsidRDefault="00783592" w:rsidP="00783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SSoeiKakugothicUB" w:eastAsia="HGSSoeiKakugothicUB" w:hAnsi="HGSSoeiKakugothicUB"/>
                <w:sz w:val="20"/>
                <w:szCs w:val="20"/>
              </w:rPr>
            </w:pPr>
            <w:r w:rsidRPr="00783592">
              <w:rPr>
                <w:rFonts w:ascii="HGSSoeiKakugothicUB" w:eastAsia="HGSSoeiKakugothicUB" w:hAnsi="HGSSoeiKakugothicUB"/>
                <w:color w:val="000000" w:themeColor="text1"/>
                <w:sz w:val="20"/>
                <w:szCs w:val="20"/>
              </w:rPr>
              <w:t xml:space="preserve">  </w:t>
            </w:r>
            <w:r w:rsidRPr="00783592">
              <w:rPr>
                <w:rFonts w:ascii="Century Gothic" w:eastAsia="HGSSoeiKakugothicUB" w:hAnsi="Century Gothic"/>
                <w:color w:val="000000" w:themeColor="text1"/>
                <w:sz w:val="20"/>
                <w:szCs w:val="20"/>
              </w:rPr>
              <w:t>Instagram:</w:t>
            </w:r>
            <w:r w:rsidR="000213BC">
              <w:rPr>
                <w:rFonts w:ascii="Century Gothic" w:eastAsia="HGSSoeiKakugothicUB" w:hAnsi="Century Gothic"/>
                <w:color w:val="000000" w:themeColor="text1"/>
                <w:sz w:val="20"/>
                <w:szCs w:val="20"/>
              </w:rPr>
              <w:t xml:space="preserve"> </w:t>
            </w:r>
            <w:r w:rsidRPr="00783592">
              <w:rPr>
                <w:rFonts w:ascii="Century Gothic" w:eastAsia="HGSSoeiKakugothicUB" w:hAnsi="Century Gothic"/>
                <w:color w:val="000000" w:themeColor="text1"/>
                <w:sz w:val="20"/>
                <w:szCs w:val="20"/>
              </w:rPr>
              <w:t>pensacolasensorygym</w:t>
            </w:r>
          </w:p>
          <w:p w14:paraId="14E89AFD" w14:textId="77777777" w:rsidR="00783592" w:rsidRPr="00783592" w:rsidRDefault="00783592" w:rsidP="00783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783592">
              <w:rPr>
                <w:sz w:val="40"/>
                <w:szCs w:val="40"/>
              </w:rPr>
              <w:t>2019</w:t>
            </w:r>
          </w:p>
        </w:tc>
      </w:tr>
    </w:tbl>
    <w:p w14:paraId="43B34E1C" w14:textId="77777777" w:rsidR="002F6E35" w:rsidRDefault="002F6E35">
      <w:bookmarkStart w:id="0" w:name="_GoBack"/>
      <w:bookmarkEnd w:id="0"/>
    </w:p>
    <w:sectPr w:rsidR="002F6E35" w:rsidSect="00F22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00892" w14:textId="77777777" w:rsidR="00323B74" w:rsidRDefault="00323B74">
      <w:pPr>
        <w:spacing w:before="0" w:after="0"/>
      </w:pPr>
      <w:r>
        <w:separator/>
      </w:r>
    </w:p>
  </w:endnote>
  <w:endnote w:type="continuationSeparator" w:id="0">
    <w:p w14:paraId="15CF2E89" w14:textId="77777777" w:rsidR="00323B74" w:rsidRDefault="00323B7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SSoeiKakugothicUB">
    <w:charset w:val="80"/>
    <w:family w:val="swiss"/>
    <w:pitch w:val="variable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D46E3" w14:textId="77777777" w:rsidR="00323B74" w:rsidRDefault="00323B74">
      <w:pPr>
        <w:spacing w:before="0" w:after="0"/>
      </w:pPr>
      <w:r>
        <w:separator/>
      </w:r>
    </w:p>
  </w:footnote>
  <w:footnote w:type="continuationSeparator" w:id="0">
    <w:p w14:paraId="64EEB000" w14:textId="77777777" w:rsidR="00323B74" w:rsidRDefault="00323B7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19"/>
    <w:docVar w:name="MonthStart" w:val="12/1/2019"/>
    <w:docVar w:name="ShowDynamicGuides" w:val="1"/>
    <w:docVar w:name="ShowMarginGuides" w:val="0"/>
    <w:docVar w:name="ShowOutlines" w:val="0"/>
    <w:docVar w:name="ShowStaticGuides" w:val="0"/>
  </w:docVars>
  <w:rsids>
    <w:rsidRoot w:val="00F22651"/>
    <w:rsid w:val="000213BC"/>
    <w:rsid w:val="00056814"/>
    <w:rsid w:val="0006779F"/>
    <w:rsid w:val="000A20FE"/>
    <w:rsid w:val="0011772B"/>
    <w:rsid w:val="0012599F"/>
    <w:rsid w:val="00220021"/>
    <w:rsid w:val="0027720C"/>
    <w:rsid w:val="002F6E35"/>
    <w:rsid w:val="00323B74"/>
    <w:rsid w:val="0038792F"/>
    <w:rsid w:val="003D2A38"/>
    <w:rsid w:val="003D7DDA"/>
    <w:rsid w:val="00454FED"/>
    <w:rsid w:val="004709CC"/>
    <w:rsid w:val="004B6EFA"/>
    <w:rsid w:val="004C5B17"/>
    <w:rsid w:val="004C739E"/>
    <w:rsid w:val="004D0954"/>
    <w:rsid w:val="004E7069"/>
    <w:rsid w:val="0053123F"/>
    <w:rsid w:val="005562FE"/>
    <w:rsid w:val="005D1F71"/>
    <w:rsid w:val="005D2CCC"/>
    <w:rsid w:val="005F2330"/>
    <w:rsid w:val="005F6ED1"/>
    <w:rsid w:val="00637E22"/>
    <w:rsid w:val="00701388"/>
    <w:rsid w:val="007564A4"/>
    <w:rsid w:val="007626B9"/>
    <w:rsid w:val="007777B1"/>
    <w:rsid w:val="00783592"/>
    <w:rsid w:val="007A1622"/>
    <w:rsid w:val="007A49F2"/>
    <w:rsid w:val="007C679C"/>
    <w:rsid w:val="007F1D3E"/>
    <w:rsid w:val="00827BBF"/>
    <w:rsid w:val="00873DEF"/>
    <w:rsid w:val="00874C9A"/>
    <w:rsid w:val="008E768E"/>
    <w:rsid w:val="009035F5"/>
    <w:rsid w:val="009052D9"/>
    <w:rsid w:val="0091351F"/>
    <w:rsid w:val="00944085"/>
    <w:rsid w:val="00946A27"/>
    <w:rsid w:val="009A0FFF"/>
    <w:rsid w:val="00A07D97"/>
    <w:rsid w:val="00A4654E"/>
    <w:rsid w:val="00A73BBF"/>
    <w:rsid w:val="00AA26B0"/>
    <w:rsid w:val="00AB29FA"/>
    <w:rsid w:val="00AD3442"/>
    <w:rsid w:val="00AF1BD2"/>
    <w:rsid w:val="00B70858"/>
    <w:rsid w:val="00B8151A"/>
    <w:rsid w:val="00C2501E"/>
    <w:rsid w:val="00C71D73"/>
    <w:rsid w:val="00C7735D"/>
    <w:rsid w:val="00CA2A65"/>
    <w:rsid w:val="00CA4B58"/>
    <w:rsid w:val="00CB1C1C"/>
    <w:rsid w:val="00D17693"/>
    <w:rsid w:val="00DD40E1"/>
    <w:rsid w:val="00DF051F"/>
    <w:rsid w:val="00DF32DE"/>
    <w:rsid w:val="00E02644"/>
    <w:rsid w:val="00E12293"/>
    <w:rsid w:val="00E54E11"/>
    <w:rsid w:val="00E75CCE"/>
    <w:rsid w:val="00EA1691"/>
    <w:rsid w:val="00EB320B"/>
    <w:rsid w:val="00EE5C6C"/>
    <w:rsid w:val="00F21C9C"/>
    <w:rsid w:val="00F22651"/>
    <w:rsid w:val="00F51C47"/>
    <w:rsid w:val="00F522FE"/>
    <w:rsid w:val="00F55322"/>
    <w:rsid w:val="00F7144F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347C29"/>
  <w15:docId w15:val="{75225A99-C35D-4DEF-82E5-82E72F0E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BC7F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FE2F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8FE2FF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8FE2FF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91C6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91C6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8FE2FF" w:themeColor="accent1" w:shadow="1"/>
        <w:left w:val="single" w:sz="2" w:space="10" w:color="8FE2FF" w:themeColor="accent1" w:shadow="1"/>
        <w:bottom w:val="single" w:sz="2" w:space="10" w:color="8FE2FF" w:themeColor="accent1" w:shadow="1"/>
        <w:right w:val="single" w:sz="2" w:space="10" w:color="8FE2FF" w:themeColor="accent1" w:shadow="1"/>
      </w:pBdr>
      <w:ind w:left="1152" w:right="1152"/>
    </w:pPr>
    <w:rPr>
      <w:i/>
      <w:iCs/>
      <w:color w:val="8FE2FF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8FE2FF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BC7F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8FE2F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8FE2FF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8FE2FF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0091C6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0091C6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3C7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739E"/>
    <w:rPr>
      <w:color w:val="74CBC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7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athconabeekeepers.blogspot.com/2012/06/beekeepers-library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angelamhiereslittleheaven.blogspot.com/2013/01/christmas-tag-from-kath.html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ontariomathresources.ca/extras/field-trips/" TargetMode="External"/><Relationship Id="rId17" Type="http://schemas.openxmlformats.org/officeDocument/2006/relationships/hyperlink" Target="http://pngimg.com/download/4961" TargetMode="External"/><Relationship Id="rId25" Type="http://schemas.openxmlformats.org/officeDocument/2006/relationships/hyperlink" Target="https://stackoverflow.com/questions/51369452/get-coordinates-of-arrow-of-a-line-poin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29" Type="http://schemas.openxmlformats.org/officeDocument/2006/relationships/hyperlink" Target="http://WWW.pensacolasensoryplay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ngimg.com/download/4961" TargetMode="External"/><Relationship Id="rId23" Type="http://schemas.openxmlformats.org/officeDocument/2006/relationships/hyperlink" Target="http://www.dudeiwantthat.com/household/decor/charlie-brown-christmas-tree.asp" TargetMode="External"/><Relationship Id="rId28" Type="http://schemas.openxmlformats.org/officeDocument/2006/relationships/image" Target="media/image11.jpg"/><Relationship Id="rId10" Type="http://schemas.openxmlformats.org/officeDocument/2006/relationships/hyperlink" Target="http://www.publicdomainpictures.net/view-image.php?image=37363&amp;picture=&amp;jazyk=DE" TargetMode="External"/><Relationship Id="rId19" Type="http://schemas.openxmlformats.org/officeDocument/2006/relationships/hyperlink" Target="https://www.publicdomainpictures.net/en/view-image.php?image=85776&amp;picture=rainbow-heart-clipart" TargetMode="External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pngimg.com/download/4961" TargetMode="External"/><Relationship Id="rId22" Type="http://schemas.openxmlformats.org/officeDocument/2006/relationships/image" Target="media/image8.jpg"/><Relationship Id="rId27" Type="http://schemas.openxmlformats.org/officeDocument/2006/relationships/hyperlink" Target="http://sjcposlib.blogspot.com/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ke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DAE7C3FF7F4F879107F3D6E453F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F5DE-CA9E-4D97-AA22-2C57E170D042}"/>
      </w:docPartPr>
      <w:docPartBody>
        <w:p w:rsidR="00881674" w:rsidRDefault="000D7160">
          <w:pPr>
            <w:pStyle w:val="11DAE7C3FF7F4F879107F3D6E453F6F6"/>
          </w:pPr>
          <w:r>
            <w:t>Sunday</w:t>
          </w:r>
        </w:p>
      </w:docPartBody>
    </w:docPart>
    <w:docPart>
      <w:docPartPr>
        <w:name w:val="4744FB096CB84B87BB94A0FD213DB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65D7B-519B-4E59-9339-498BCAB26615}"/>
      </w:docPartPr>
      <w:docPartBody>
        <w:p w:rsidR="00881674" w:rsidRDefault="000D7160">
          <w:pPr>
            <w:pStyle w:val="4744FB096CB84B87BB94A0FD213DB226"/>
          </w:pPr>
          <w:r>
            <w:t>Monday</w:t>
          </w:r>
        </w:p>
      </w:docPartBody>
    </w:docPart>
    <w:docPart>
      <w:docPartPr>
        <w:name w:val="B59FE21801CF40018505EBA3C5E9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2E1D8-209D-416B-B282-9663483A5926}"/>
      </w:docPartPr>
      <w:docPartBody>
        <w:p w:rsidR="00881674" w:rsidRDefault="000D7160">
          <w:pPr>
            <w:pStyle w:val="B59FE21801CF40018505EBA3C5E920A6"/>
          </w:pPr>
          <w:r>
            <w:t>Tuesday</w:t>
          </w:r>
        </w:p>
      </w:docPartBody>
    </w:docPart>
    <w:docPart>
      <w:docPartPr>
        <w:name w:val="45BC80E5EF5F49F9ADFF7D07F5FFA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7CBE0-9590-4248-B459-9286E808CF8D}"/>
      </w:docPartPr>
      <w:docPartBody>
        <w:p w:rsidR="00881674" w:rsidRDefault="000D7160">
          <w:pPr>
            <w:pStyle w:val="45BC80E5EF5F49F9ADFF7D07F5FFA40E"/>
          </w:pPr>
          <w:r>
            <w:t>Wednesday</w:t>
          </w:r>
        </w:p>
      </w:docPartBody>
    </w:docPart>
    <w:docPart>
      <w:docPartPr>
        <w:name w:val="342BDDF9414C4AE087AAF4D357883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5F280-6D0F-4BE2-BEC8-BE3A77F64AA8}"/>
      </w:docPartPr>
      <w:docPartBody>
        <w:p w:rsidR="00881674" w:rsidRDefault="000D7160">
          <w:pPr>
            <w:pStyle w:val="342BDDF9414C4AE087AAF4D357883549"/>
          </w:pPr>
          <w:r>
            <w:t>Thursday</w:t>
          </w:r>
        </w:p>
      </w:docPartBody>
    </w:docPart>
    <w:docPart>
      <w:docPartPr>
        <w:name w:val="9D0B934E54F04AC5AF14CDE7827A1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93E55-A711-4BA7-99B5-505D7C2B23D9}"/>
      </w:docPartPr>
      <w:docPartBody>
        <w:p w:rsidR="00881674" w:rsidRDefault="000D7160">
          <w:pPr>
            <w:pStyle w:val="9D0B934E54F04AC5AF14CDE7827A1890"/>
          </w:pPr>
          <w:r>
            <w:t>Friday</w:t>
          </w:r>
        </w:p>
      </w:docPartBody>
    </w:docPart>
    <w:docPart>
      <w:docPartPr>
        <w:name w:val="608E153007074E1A87E8EB8458AD5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136E2-5141-42A7-A80D-89C84A84CA02}"/>
      </w:docPartPr>
      <w:docPartBody>
        <w:p w:rsidR="00881674" w:rsidRDefault="000D7160">
          <w:pPr>
            <w:pStyle w:val="608E153007074E1A87E8EB8458AD58F6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SSoeiKakugothicUB">
    <w:charset w:val="80"/>
    <w:family w:val="swiss"/>
    <w:pitch w:val="variable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160"/>
    <w:rsid w:val="000D7160"/>
    <w:rsid w:val="00267374"/>
    <w:rsid w:val="003D7E5B"/>
    <w:rsid w:val="005354D4"/>
    <w:rsid w:val="00881674"/>
    <w:rsid w:val="00C42BBB"/>
    <w:rsid w:val="00D8458D"/>
    <w:rsid w:val="00F9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DAE7C3FF7F4F879107F3D6E453F6F6">
    <w:name w:val="11DAE7C3FF7F4F879107F3D6E453F6F6"/>
  </w:style>
  <w:style w:type="paragraph" w:customStyle="1" w:styleId="4744FB096CB84B87BB94A0FD213DB226">
    <w:name w:val="4744FB096CB84B87BB94A0FD213DB226"/>
  </w:style>
  <w:style w:type="paragraph" w:customStyle="1" w:styleId="B59FE21801CF40018505EBA3C5E920A6">
    <w:name w:val="B59FE21801CF40018505EBA3C5E920A6"/>
  </w:style>
  <w:style w:type="paragraph" w:customStyle="1" w:styleId="45BC80E5EF5F49F9ADFF7D07F5FFA40E">
    <w:name w:val="45BC80E5EF5F49F9ADFF7D07F5FFA40E"/>
  </w:style>
  <w:style w:type="paragraph" w:customStyle="1" w:styleId="342BDDF9414C4AE087AAF4D357883549">
    <w:name w:val="342BDDF9414C4AE087AAF4D357883549"/>
  </w:style>
  <w:style w:type="paragraph" w:customStyle="1" w:styleId="9D0B934E54F04AC5AF14CDE7827A1890">
    <w:name w:val="9D0B934E54F04AC5AF14CDE7827A1890"/>
  </w:style>
  <w:style w:type="paragraph" w:customStyle="1" w:styleId="608E153007074E1A87E8EB8458AD58F6">
    <w:name w:val="608E153007074E1A87E8EB8458AD58F6"/>
  </w:style>
  <w:style w:type="paragraph" w:customStyle="1" w:styleId="12861428CDD0425F98450296274ABF21">
    <w:name w:val="12861428CDD0425F98450296274ABF21"/>
    <w:rsid w:val="00881674"/>
  </w:style>
  <w:style w:type="paragraph" w:customStyle="1" w:styleId="44F25D3A38904C6C8300C24E86FF7093">
    <w:name w:val="44F25D3A38904C6C8300C24E86FF7093"/>
    <w:rsid w:val="00881674"/>
  </w:style>
  <w:style w:type="paragraph" w:customStyle="1" w:styleId="3A59A7D863A24CA9BD528CFC131E1C43">
    <w:name w:val="3A59A7D863A24CA9BD528CFC131E1C43"/>
    <w:rsid w:val="00881674"/>
  </w:style>
  <w:style w:type="paragraph" w:customStyle="1" w:styleId="E4B13E0A68114A0D9E8F190E5815830D">
    <w:name w:val="E4B13E0A68114A0D9E8F190E5815830D"/>
    <w:rsid w:val="00881674"/>
  </w:style>
  <w:style w:type="paragraph" w:customStyle="1" w:styleId="22A457B4123449B295D4A07D693FF6A3">
    <w:name w:val="22A457B4123449B295D4A07D693FF6A3"/>
    <w:rsid w:val="00881674"/>
  </w:style>
  <w:style w:type="paragraph" w:customStyle="1" w:styleId="F0D12FFB9B99434D9454290D7849A5F0">
    <w:name w:val="F0D12FFB9B99434D9454290D7849A5F0"/>
    <w:rsid w:val="00881674"/>
  </w:style>
  <w:style w:type="paragraph" w:customStyle="1" w:styleId="41092818E7014809B004DD027A92466B">
    <w:name w:val="41092818E7014809B004DD027A92466B"/>
    <w:rsid w:val="00881674"/>
  </w:style>
  <w:style w:type="paragraph" w:customStyle="1" w:styleId="B258D42977C04EA3994B2662CA0AF746">
    <w:name w:val="B258D42977C04EA3994B2662CA0AF746"/>
    <w:rsid w:val="00881674"/>
  </w:style>
  <w:style w:type="paragraph" w:customStyle="1" w:styleId="D495005C31C0446587E1165A94267865">
    <w:name w:val="D495005C31C0446587E1165A94267865"/>
    <w:rsid w:val="00881674"/>
  </w:style>
  <w:style w:type="paragraph" w:customStyle="1" w:styleId="D06B78904C304DFBAFD4998177D8682F">
    <w:name w:val="D06B78904C304DFBAFD4998177D8682F"/>
    <w:rsid w:val="00881674"/>
  </w:style>
  <w:style w:type="paragraph" w:customStyle="1" w:styleId="608C91F1FD1641D2A65D249B99E6E058">
    <w:name w:val="608C91F1FD1641D2A65D249B99E6E058"/>
    <w:rsid w:val="00881674"/>
  </w:style>
  <w:style w:type="paragraph" w:customStyle="1" w:styleId="B1E8C2B165354FFD8214BEEDD7D157FF">
    <w:name w:val="B1E8C2B165354FFD8214BEEDD7D157FF"/>
    <w:rsid w:val="00881674"/>
  </w:style>
  <w:style w:type="paragraph" w:customStyle="1" w:styleId="8D313725CB614BB4A0D42F8C1FA53EA0">
    <w:name w:val="8D313725CB614BB4A0D42F8C1FA53EA0"/>
    <w:rsid w:val="00881674"/>
  </w:style>
  <w:style w:type="paragraph" w:customStyle="1" w:styleId="4D4836C06C9047968279F547CAA51D91">
    <w:name w:val="4D4836C06C9047968279F547CAA51D91"/>
    <w:rsid w:val="008816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8FE2FF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calendar.dotm</Template>
  <TotalTime>52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Ryals</dc:creator>
  <cp:keywords/>
  <dc:description/>
  <cp:lastModifiedBy>Kelley Ryals</cp:lastModifiedBy>
  <cp:revision>4</cp:revision>
  <cp:lastPrinted>2019-11-21T23:45:00Z</cp:lastPrinted>
  <dcterms:created xsi:type="dcterms:W3CDTF">2019-11-16T22:54:00Z</dcterms:created>
  <dcterms:modified xsi:type="dcterms:W3CDTF">2019-11-22T00:31:00Z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